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78"/>
        <w:gridCol w:w="2970"/>
        <w:gridCol w:w="547"/>
        <w:gridCol w:w="1073"/>
        <w:gridCol w:w="7"/>
        <w:gridCol w:w="50"/>
        <w:gridCol w:w="2751"/>
      </w:tblGrid>
      <w:tr w:rsidR="003136EB" w:rsidRPr="0052025A" w:rsidTr="008775A4">
        <w:tc>
          <w:tcPr>
            <w:tcW w:w="2178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272784" w:rsidRDefault="0037762C" w:rsidP="008775A4">
            <w:pPr>
              <w:pStyle w:val="Label"/>
              <w:jc w:val="center"/>
              <w:rPr>
                <w:sz w:val="48"/>
                <w:szCs w:val="48"/>
              </w:rPr>
            </w:pPr>
            <w:r>
              <w:rPr>
                <w:noProof/>
                <w:sz w:val="48"/>
                <w:szCs w:val="48"/>
              </w:rPr>
              <w:drawing>
                <wp:inline distT="0" distB="0" distL="0" distR="0">
                  <wp:extent cx="1236980" cy="1219200"/>
                  <wp:effectExtent l="0" t="0" r="127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T_Logo_200.gif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98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8" w:type="dxa"/>
            <w:gridSpan w:val="6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8775A4" w:rsidP="0087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Spirit Lake Tribe</w:t>
            </w:r>
            <w:r w:rsidR="003136EB">
              <w:rPr>
                <w:sz w:val="24"/>
                <w:szCs w:val="24"/>
              </w:rPr>
              <w:br/>
            </w:r>
            <w:r>
              <w:rPr>
                <w:b/>
                <w:sz w:val="24"/>
                <w:szCs w:val="24"/>
              </w:rPr>
              <w:t>P.O. Box 359</w:t>
            </w:r>
          </w:p>
          <w:p w:rsidR="008775A4" w:rsidRDefault="008775A4" w:rsidP="0087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Fort </w:t>
            </w:r>
            <w:r w:rsidR="00C81180">
              <w:rPr>
                <w:b/>
                <w:sz w:val="24"/>
                <w:szCs w:val="24"/>
              </w:rPr>
              <w:t>Tot</w:t>
            </w:r>
            <w:r w:rsidR="00824B4E">
              <w:rPr>
                <w:b/>
                <w:sz w:val="24"/>
                <w:szCs w:val="24"/>
              </w:rPr>
              <w:t>t</w:t>
            </w:r>
            <w:r w:rsidR="00C81180">
              <w:rPr>
                <w:b/>
                <w:sz w:val="24"/>
                <w:szCs w:val="24"/>
              </w:rPr>
              <w:t>e</w:t>
            </w:r>
            <w:r w:rsidR="00824B4E">
              <w:rPr>
                <w:b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, North Dakota 58335</w:t>
            </w:r>
          </w:p>
          <w:p w:rsidR="008775A4" w:rsidRDefault="00F833D2" w:rsidP="008775A4">
            <w:pPr>
              <w:rPr>
                <w:b/>
                <w:sz w:val="24"/>
                <w:szCs w:val="24"/>
              </w:rPr>
            </w:pPr>
            <w:hyperlink r:id="rId11" w:history="1">
              <w:r w:rsidR="0037762C" w:rsidRPr="00D233CA">
                <w:rPr>
                  <w:rStyle w:val="Hyperlink"/>
                  <w:b/>
                  <w:sz w:val="24"/>
                  <w:szCs w:val="24"/>
                </w:rPr>
                <w:t>slthr@spiritlakenation.com</w:t>
              </w:r>
            </w:hyperlink>
          </w:p>
          <w:p w:rsidR="0037762C" w:rsidRPr="000D1A25" w:rsidRDefault="00A04498" w:rsidP="0087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701-766-1215 </w:t>
            </w:r>
          </w:p>
        </w:tc>
      </w:tr>
      <w:tr w:rsidR="003136EB" w:rsidRPr="0052025A" w:rsidTr="009A68C6">
        <w:tc>
          <w:tcPr>
            <w:tcW w:w="2178" w:type="dxa"/>
            <w:shd w:val="clear" w:color="auto" w:fill="FFFF00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AB0681" w:rsidP="00A315E4">
            <w:pPr>
              <w:pStyle w:val="Label"/>
            </w:pPr>
            <w:r>
              <w:t>Job Title:</w:t>
            </w:r>
          </w:p>
        </w:tc>
        <w:tc>
          <w:tcPr>
            <w:tcW w:w="3517" w:type="dxa"/>
            <w:gridSpan w:val="2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37762C" w:rsidRDefault="00D4445F" w:rsidP="004656FD">
            <w:r>
              <w:t>Guardian Ad</w:t>
            </w:r>
            <w:r w:rsidR="0037762C" w:rsidRPr="0037762C">
              <w:t xml:space="preserve"> Litem </w:t>
            </w:r>
          </w:p>
        </w:tc>
        <w:tc>
          <w:tcPr>
            <w:tcW w:w="1130" w:type="dxa"/>
            <w:gridSpan w:val="3"/>
            <w:shd w:val="clear" w:color="auto" w:fill="FFFF00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0D4363" w:rsidRDefault="009A68C6" w:rsidP="00A315E4">
            <w:pPr>
              <w:pStyle w:val="Label"/>
            </w:pPr>
            <w:r>
              <w:t>Open Date</w:t>
            </w:r>
          </w:p>
        </w:tc>
        <w:tc>
          <w:tcPr>
            <w:tcW w:w="2751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37762C" w:rsidRDefault="00B92C34" w:rsidP="00414602">
            <w:r>
              <w:t xml:space="preserve">September 29, 2014 </w:t>
            </w:r>
          </w:p>
        </w:tc>
      </w:tr>
      <w:tr w:rsidR="003136EB" w:rsidRPr="0052025A" w:rsidTr="009A68C6">
        <w:tc>
          <w:tcPr>
            <w:tcW w:w="9576" w:type="dxa"/>
            <w:gridSpan w:val="7"/>
            <w:shd w:val="clear" w:color="auto" w:fill="FFFF00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A76848" w:rsidRPr="0037762C" w:rsidRDefault="00CA64DC" w:rsidP="009A68C6">
            <w:pPr>
              <w:rPr>
                <w:bCs/>
              </w:rPr>
            </w:pPr>
            <w:r w:rsidRPr="009A68C6">
              <w:rPr>
                <w:b/>
                <w:bCs/>
              </w:rPr>
              <w:t xml:space="preserve">Position </w:t>
            </w:r>
            <w:r w:rsidR="009A68C6" w:rsidRPr="009A68C6">
              <w:rPr>
                <w:b/>
                <w:bCs/>
              </w:rPr>
              <w:t>Objective:</w:t>
            </w:r>
            <w:r w:rsidR="00C109A2" w:rsidRPr="009A68C6">
              <w:rPr>
                <w:b/>
                <w:bCs/>
              </w:rPr>
              <w:t xml:space="preserve"> </w:t>
            </w:r>
            <w:r w:rsidR="004103B8" w:rsidRPr="009A68C6">
              <w:rPr>
                <w:b/>
                <w:bCs/>
              </w:rPr>
              <w:t xml:space="preserve"> </w:t>
            </w:r>
            <w:r w:rsidR="009365AD">
              <w:rPr>
                <w:b/>
                <w:bCs/>
              </w:rPr>
              <w:t>Assists in providing client services in a wide variety of fields, such as psychology, rehabilitation, or social work, including support for families. May assist clients in identifying and obtaining available benefits an</w:t>
            </w:r>
            <w:r w:rsidR="005F28A5">
              <w:rPr>
                <w:b/>
                <w:bCs/>
              </w:rPr>
              <w:t xml:space="preserve">d social and community services. May assist social workers with developing, organizing, and conducting programs to prevent and resolve problems relevant to substance abuse, human relationships, rehabilitations, or dependent care.            </w:t>
            </w:r>
          </w:p>
        </w:tc>
      </w:tr>
      <w:tr w:rsidR="00B9339D" w:rsidRPr="0052025A" w:rsidTr="008775A4">
        <w:tc>
          <w:tcPr>
            <w:tcW w:w="9576" w:type="dxa"/>
            <w:gridSpan w:val="7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B9339D" w:rsidRPr="009A68C6" w:rsidRDefault="00EA4FDC" w:rsidP="008A6B4D">
            <w:pPr>
              <w:pStyle w:val="Secondarylabels"/>
              <w:rPr>
                <w:color w:val="auto"/>
                <w:szCs w:val="20"/>
              </w:rPr>
            </w:pPr>
            <w:r w:rsidRPr="009A68C6">
              <w:rPr>
                <w:color w:val="auto"/>
                <w:szCs w:val="20"/>
              </w:rPr>
              <w:t>Major Duties</w:t>
            </w:r>
            <w:r w:rsidR="009A68C6" w:rsidRPr="009A68C6">
              <w:rPr>
                <w:color w:val="auto"/>
                <w:szCs w:val="20"/>
              </w:rPr>
              <w:t xml:space="preserve"> &amp; Responsibilities</w:t>
            </w:r>
          </w:p>
          <w:p w:rsidR="00A02958" w:rsidRDefault="00F31F18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Guardian Ad Litem are officially appointed to cases by the court as independent </w:t>
            </w:r>
            <w:r w:rsidR="00A04498">
              <w:rPr>
                <w:color w:val="auto"/>
                <w:szCs w:val="20"/>
              </w:rPr>
              <w:t xml:space="preserve">observers and child  advocates, assessing the best interest of a child given the particular circumstances of the case and the needs of the child within the family. </w:t>
            </w:r>
          </w:p>
          <w:p w:rsidR="00A02958" w:rsidRDefault="00A04498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Work</w:t>
            </w:r>
            <w:r w:rsidR="002B3CAF">
              <w:rPr>
                <w:color w:val="auto"/>
                <w:szCs w:val="20"/>
              </w:rPr>
              <w:t>s</w:t>
            </w:r>
            <w:r>
              <w:rPr>
                <w:color w:val="auto"/>
                <w:szCs w:val="20"/>
              </w:rPr>
              <w:t xml:space="preserve"> with children, parents, court officials, attorneys, social workers, foster parents, and other involved </w:t>
            </w:r>
            <w:r w:rsidR="00AE672A">
              <w:rPr>
                <w:color w:val="auto"/>
                <w:szCs w:val="20"/>
              </w:rPr>
              <w:t>parties to</w:t>
            </w:r>
            <w:r>
              <w:rPr>
                <w:color w:val="auto"/>
                <w:szCs w:val="20"/>
              </w:rPr>
              <w:t xml:space="preserve"> reach a resolution. </w:t>
            </w:r>
          </w:p>
          <w:p w:rsidR="00A02958" w:rsidRDefault="009A68C6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 </w:t>
            </w:r>
            <w:r w:rsidR="00AE672A">
              <w:rPr>
                <w:color w:val="auto"/>
                <w:szCs w:val="20"/>
              </w:rPr>
              <w:t>Provide a written report to the court setting for the synthesis of his or her work, making recommendations about the child’s best interest.</w:t>
            </w:r>
          </w:p>
          <w:p w:rsidR="00A02958" w:rsidRDefault="009A68C6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 </w:t>
            </w:r>
            <w:r w:rsidR="00AE672A">
              <w:rPr>
                <w:color w:val="auto"/>
                <w:szCs w:val="20"/>
              </w:rPr>
              <w:t xml:space="preserve">Provide information or refer individuals to public or community services for assistance. </w:t>
            </w:r>
          </w:p>
          <w:p w:rsidR="00A02958" w:rsidRDefault="009A68C6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 </w:t>
            </w:r>
            <w:r w:rsidR="00AE672A">
              <w:rPr>
                <w:color w:val="auto"/>
                <w:szCs w:val="20"/>
              </w:rPr>
              <w:t>Consult with supervisor concerning programs for individual families.</w:t>
            </w:r>
            <w:r w:rsidR="002B3CAF">
              <w:rPr>
                <w:color w:val="auto"/>
                <w:szCs w:val="20"/>
              </w:rPr>
              <w:t xml:space="preserve"> </w:t>
            </w:r>
          </w:p>
          <w:p w:rsidR="002B3CAF" w:rsidRDefault="002B3CAF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Submit reports and review reports or problems with supervisor. </w:t>
            </w:r>
          </w:p>
          <w:p w:rsidR="002B3CAF" w:rsidRDefault="009A68C6" w:rsidP="002B3CAF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 </w:t>
            </w:r>
            <w:r w:rsidR="002B3CAF">
              <w:rPr>
                <w:color w:val="auto"/>
                <w:szCs w:val="20"/>
              </w:rPr>
              <w:t xml:space="preserve">Represent the best interests of a </w:t>
            </w:r>
            <w:proofErr w:type="gramStart"/>
            <w:r w:rsidR="002B3CAF">
              <w:rPr>
                <w:color w:val="auto"/>
                <w:szCs w:val="20"/>
              </w:rPr>
              <w:t>child(</w:t>
            </w:r>
            <w:proofErr w:type="spellStart"/>
            <w:proofErr w:type="gramEnd"/>
            <w:r w:rsidR="002B3CAF">
              <w:rPr>
                <w:color w:val="auto"/>
                <w:szCs w:val="20"/>
              </w:rPr>
              <w:t>ren</w:t>
            </w:r>
            <w:proofErr w:type="spellEnd"/>
            <w:r w:rsidR="002B3CAF">
              <w:rPr>
                <w:color w:val="auto"/>
                <w:szCs w:val="20"/>
              </w:rPr>
              <w:t xml:space="preserve">) at Juvenile Court hearings and during various child welfare proceedings and meetings. </w:t>
            </w:r>
          </w:p>
          <w:p w:rsidR="00A02958" w:rsidRDefault="008B57BD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Interview individuals or family members to compile information on social, educational, criminal, institutional or drug history. </w:t>
            </w:r>
          </w:p>
          <w:p w:rsidR="00A02958" w:rsidRDefault="009A68C6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 </w:t>
            </w:r>
            <w:r w:rsidR="008B57BD">
              <w:rPr>
                <w:color w:val="auto"/>
                <w:szCs w:val="20"/>
              </w:rPr>
              <w:t>Advise clients regarding food stamps, child care, food, money management, sanitation, or housekeeping.</w:t>
            </w:r>
          </w:p>
          <w:p w:rsidR="008B57BD" w:rsidRDefault="008B57BD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Visit individuals in homes or attend group meetings to provide information on agency services, requirements, or procedures. </w:t>
            </w:r>
          </w:p>
          <w:p w:rsidR="00A02958" w:rsidRDefault="008B57BD" w:rsidP="00A02958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Meet with youth groups to acquaint them with the consequences of delinquent acts.</w:t>
            </w:r>
            <w:r w:rsidR="009A68C6">
              <w:rPr>
                <w:color w:val="auto"/>
                <w:szCs w:val="20"/>
              </w:rPr>
              <w:t xml:space="preserve">  </w:t>
            </w:r>
          </w:p>
          <w:p w:rsidR="00D4445F" w:rsidRDefault="00AE672A" w:rsidP="008B57BD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Work hours are flexible and some travel may be necessary. </w:t>
            </w:r>
          </w:p>
          <w:p w:rsidR="002F3BA8" w:rsidRPr="008B57BD" w:rsidRDefault="00D4445F" w:rsidP="008B57BD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Ability to work with a Multi-Disciplinary Team, s</w:t>
            </w:r>
            <w:r w:rsidR="007D7404">
              <w:rPr>
                <w:color w:val="auto"/>
                <w:szCs w:val="20"/>
              </w:rPr>
              <w:t>uch as Traditional Court,</w:t>
            </w:r>
            <w:r>
              <w:rPr>
                <w:color w:val="auto"/>
                <w:szCs w:val="20"/>
              </w:rPr>
              <w:t xml:space="preserve"> Social Services, etc.</w:t>
            </w:r>
            <w:r w:rsidR="009A68C6">
              <w:rPr>
                <w:color w:val="auto"/>
                <w:szCs w:val="20"/>
              </w:rPr>
              <w:t xml:space="preserve"> </w:t>
            </w:r>
          </w:p>
        </w:tc>
      </w:tr>
      <w:tr w:rsidR="009A68C6" w:rsidRPr="0052025A" w:rsidTr="009A68C6">
        <w:tc>
          <w:tcPr>
            <w:tcW w:w="9576" w:type="dxa"/>
            <w:gridSpan w:val="7"/>
            <w:shd w:val="clear" w:color="auto" w:fill="FFFF00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C2D6B" w:rsidRPr="009A68C6" w:rsidRDefault="003C2D6B" w:rsidP="009A68C6">
            <w:pPr>
              <w:rPr>
                <w:szCs w:val="20"/>
              </w:rPr>
            </w:pPr>
          </w:p>
        </w:tc>
      </w:tr>
      <w:tr w:rsidR="00822980" w:rsidRPr="0052025A" w:rsidTr="008775A4">
        <w:tc>
          <w:tcPr>
            <w:tcW w:w="9576" w:type="dxa"/>
            <w:gridSpan w:val="7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F21412" w:rsidRPr="003C2D6B" w:rsidRDefault="003C2D6B" w:rsidP="00F21412">
            <w:pPr>
              <w:pStyle w:val="Secondarylabels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Qualifications, Experience and education required:</w:t>
            </w:r>
          </w:p>
          <w:p w:rsidR="00F21412" w:rsidRDefault="003C2D6B" w:rsidP="00F21412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 </w:t>
            </w:r>
            <w:r w:rsidR="00E51CD3">
              <w:rPr>
                <w:color w:val="auto"/>
                <w:szCs w:val="20"/>
              </w:rPr>
              <w:t xml:space="preserve">Experience with children and families </w:t>
            </w:r>
          </w:p>
          <w:p w:rsidR="002F3BA8" w:rsidRDefault="003C2D6B" w:rsidP="00F21412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 </w:t>
            </w:r>
            <w:r w:rsidR="00E51CD3">
              <w:rPr>
                <w:color w:val="auto"/>
                <w:szCs w:val="20"/>
              </w:rPr>
              <w:t xml:space="preserve">Good interpersonal and communication skills. </w:t>
            </w:r>
          </w:p>
          <w:p w:rsidR="00A51834" w:rsidRPr="00B92C34" w:rsidRDefault="003C2D6B" w:rsidP="00B92C34">
            <w:pPr>
              <w:pStyle w:val="Secondarylabels"/>
              <w:numPr>
                <w:ilvl w:val="0"/>
                <w:numId w:val="16"/>
              </w:numPr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 xml:space="preserve"> </w:t>
            </w:r>
            <w:r w:rsidR="00E51CD3">
              <w:rPr>
                <w:color w:val="auto"/>
                <w:szCs w:val="20"/>
              </w:rPr>
              <w:t xml:space="preserve">Working knowledge of the concept of confidentially and the ability to maintain objectivity in carrying out the Guardian Ad </w:t>
            </w:r>
            <w:proofErr w:type="spellStart"/>
            <w:r w:rsidR="00E51CD3">
              <w:rPr>
                <w:color w:val="auto"/>
                <w:szCs w:val="20"/>
              </w:rPr>
              <w:t>Litems</w:t>
            </w:r>
            <w:proofErr w:type="spellEnd"/>
            <w:r w:rsidR="00E51CD3">
              <w:rPr>
                <w:color w:val="auto"/>
                <w:szCs w:val="20"/>
              </w:rPr>
              <w:t xml:space="preserve"> role. </w:t>
            </w:r>
          </w:p>
        </w:tc>
      </w:tr>
      <w:tr w:rsidR="003C2D6B" w:rsidRPr="0052025A" w:rsidTr="008775A4">
        <w:tc>
          <w:tcPr>
            <w:tcW w:w="9576" w:type="dxa"/>
            <w:gridSpan w:val="7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C2D6B" w:rsidRDefault="00750DE9" w:rsidP="00F21412">
            <w:pPr>
              <w:pStyle w:val="Secondarylabels"/>
              <w:rPr>
                <w:color w:val="auto"/>
                <w:szCs w:val="20"/>
                <w:u w:val="single"/>
              </w:rPr>
            </w:pPr>
            <w:r>
              <w:rPr>
                <w:color w:val="auto"/>
                <w:szCs w:val="20"/>
                <w:u w:val="single"/>
              </w:rPr>
              <w:lastRenderedPageBreak/>
              <w:t xml:space="preserve"> </w:t>
            </w:r>
          </w:p>
        </w:tc>
      </w:tr>
      <w:tr w:rsidR="003136EB" w:rsidRPr="0052025A" w:rsidTr="00A04498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 w:rsidP="009A68C6">
            <w:pPr>
              <w:pStyle w:val="Label"/>
            </w:pPr>
            <w:r>
              <w:t xml:space="preserve">Job </w:t>
            </w:r>
            <w:r w:rsidR="009A68C6">
              <w:t>Role:</w:t>
            </w:r>
          </w:p>
        </w:tc>
        <w:tc>
          <w:tcPr>
            <w:tcW w:w="2970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A04498" w:rsidP="00A04498">
            <w:pPr>
              <w:jc w:val="center"/>
            </w:pPr>
            <w:r>
              <w:t>Guardian Ad Litem</w:t>
            </w:r>
          </w:p>
        </w:tc>
        <w:tc>
          <w:tcPr>
            <w:tcW w:w="1627" w:type="dxa"/>
            <w:gridSpan w:val="3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>
            <w:pPr>
              <w:pStyle w:val="Label"/>
            </w:pPr>
            <w:r>
              <w:t>Company Industry</w:t>
            </w:r>
            <w:r w:rsidRPr="0052025A">
              <w:t>:</w:t>
            </w:r>
          </w:p>
        </w:tc>
        <w:tc>
          <w:tcPr>
            <w:tcW w:w="2801" w:type="dxa"/>
            <w:gridSpan w:val="2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A04498" w:rsidP="00A04498">
            <w:pPr>
              <w:jc w:val="center"/>
            </w:pPr>
            <w:r>
              <w:t>Spirit Lake Tribe</w:t>
            </w:r>
          </w:p>
          <w:p w:rsidR="00A04498" w:rsidRPr="0052025A" w:rsidRDefault="00A04498" w:rsidP="00A04498">
            <w:pPr>
              <w:jc w:val="center"/>
            </w:pPr>
            <w:r>
              <w:t>Tribal Courthouse</w:t>
            </w:r>
          </w:p>
        </w:tc>
      </w:tr>
      <w:tr w:rsidR="003136EB" w:rsidRPr="0052025A" w:rsidTr="00A04498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9A68C6" w:rsidP="009A68C6">
            <w:pPr>
              <w:pStyle w:val="Label"/>
            </w:pPr>
            <w:r>
              <w:t>Exempt/Non-exempt</w:t>
            </w:r>
          </w:p>
        </w:tc>
        <w:tc>
          <w:tcPr>
            <w:tcW w:w="2970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91043C" w:rsidRDefault="003136EB" w:rsidP="00515C8E">
            <w:pPr>
              <w:jc w:val="center"/>
            </w:pPr>
          </w:p>
        </w:tc>
        <w:tc>
          <w:tcPr>
            <w:tcW w:w="1627" w:type="dxa"/>
            <w:gridSpan w:val="3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91043C">
            <w:pPr>
              <w:pStyle w:val="Label"/>
            </w:pPr>
            <w:r>
              <w:t>Closing Date:</w:t>
            </w:r>
          </w:p>
        </w:tc>
        <w:tc>
          <w:tcPr>
            <w:tcW w:w="2801" w:type="dxa"/>
            <w:gridSpan w:val="2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B92C34" w:rsidP="00414602">
            <w:pPr>
              <w:jc w:val="center"/>
            </w:pPr>
            <w:r>
              <w:t>Until Filled</w:t>
            </w:r>
          </w:p>
        </w:tc>
      </w:tr>
      <w:tr w:rsidR="003136EB" w:rsidRPr="0052025A" w:rsidTr="00A04498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>
            <w:pPr>
              <w:pStyle w:val="Label"/>
            </w:pPr>
            <w:r>
              <w:t>Employment Status</w:t>
            </w:r>
            <w:r w:rsidRPr="0052025A">
              <w:t>:</w:t>
            </w:r>
          </w:p>
        </w:tc>
        <w:tc>
          <w:tcPr>
            <w:tcW w:w="2970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91043C" w:rsidRDefault="008B1677" w:rsidP="0091043C">
            <w:pPr>
              <w:jc w:val="center"/>
            </w:pPr>
            <w:r w:rsidRPr="0091043C">
              <w:t>Full</w:t>
            </w:r>
            <w:r w:rsidR="0052522B">
              <w:t>-</w:t>
            </w:r>
            <w:r w:rsidRPr="0091043C">
              <w:t xml:space="preserve"> time</w:t>
            </w:r>
          </w:p>
        </w:tc>
        <w:tc>
          <w:tcPr>
            <w:tcW w:w="1627" w:type="dxa"/>
            <w:gridSpan w:val="3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91043C">
            <w:pPr>
              <w:pStyle w:val="Label"/>
            </w:pPr>
            <w:r>
              <w:t>Supervision</w:t>
            </w:r>
          </w:p>
        </w:tc>
        <w:tc>
          <w:tcPr>
            <w:tcW w:w="2801" w:type="dxa"/>
            <w:gridSpan w:val="2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D4445F" w:rsidP="00B92C34">
            <w:pPr>
              <w:jc w:val="center"/>
            </w:pPr>
            <w:r>
              <w:t>Tribal Court</w:t>
            </w:r>
            <w:r w:rsidR="00B92C34">
              <w:t>house</w:t>
            </w:r>
            <w:bookmarkStart w:id="0" w:name="_GoBack"/>
            <w:bookmarkEnd w:id="0"/>
          </w:p>
        </w:tc>
      </w:tr>
      <w:tr w:rsidR="003136EB" w:rsidRPr="0052025A" w:rsidTr="00A04498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>
            <w:pPr>
              <w:pStyle w:val="Label"/>
            </w:pPr>
            <w:smartTag w:uri="urn:schemas-microsoft-com:office:smarttags" w:element="PlaceName">
              <w:smartTag w:uri="urn:schemas-microsoft-com:office:smarttags" w:element="place">
                <w:r>
                  <w:t>Monthly</w:t>
                </w:r>
              </w:smartTag>
              <w:r>
                <w:t xml:space="preserve"> </w:t>
              </w:r>
              <w:smartTag w:uri="urn:schemas-microsoft-com:office:smarttags" w:element="PersonName">
                <w:smartTag w:uri="urn:schemas-microsoft-com:office:smarttags" w:element="PlaceName">
                  <w:r>
                    <w:t>Salary</w:t>
                  </w:r>
                </w:smartTag>
              </w:smartTag>
              <w:r>
                <w:t xml:space="preserve"> </w:t>
              </w:r>
              <w:smartTag w:uri="urn:schemas-microsoft-com:office:smarttags" w:element="PersonName">
                <w:smartTag w:uri="urn:schemas-microsoft-com:office:smarttags" w:element="PlaceType">
                  <w:r>
                    <w:t>Range</w:t>
                  </w:r>
                </w:smartTag>
              </w:smartTag>
            </w:smartTag>
            <w:r w:rsidRPr="0052025A">
              <w:t>:</w:t>
            </w:r>
          </w:p>
        </w:tc>
        <w:tc>
          <w:tcPr>
            <w:tcW w:w="2970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A04498" w:rsidP="00A04498">
            <w:pPr>
              <w:jc w:val="center"/>
            </w:pPr>
            <w:r>
              <w:t>D.O.Q</w:t>
            </w:r>
          </w:p>
        </w:tc>
        <w:tc>
          <w:tcPr>
            <w:tcW w:w="1627" w:type="dxa"/>
            <w:gridSpan w:val="3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>
            <w:pPr>
              <w:pStyle w:val="Label"/>
            </w:pPr>
            <w:r>
              <w:t>Manages Others</w:t>
            </w:r>
            <w:r w:rsidRPr="0052025A">
              <w:t>:</w:t>
            </w:r>
          </w:p>
        </w:tc>
        <w:tc>
          <w:tcPr>
            <w:tcW w:w="2801" w:type="dxa"/>
            <w:gridSpan w:val="2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 w:rsidP="00CA64DC"/>
        </w:tc>
      </w:tr>
      <w:tr w:rsidR="003136EB" w:rsidRPr="0052025A" w:rsidTr="00A04498">
        <w:tc>
          <w:tcPr>
            <w:tcW w:w="2178" w:type="dxa"/>
            <w:tcBorders>
              <w:bottom w:val="single" w:sz="4" w:space="0" w:color="000000"/>
            </w:tcBorders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>
            <w:pPr>
              <w:pStyle w:val="Label"/>
            </w:pPr>
            <w:r>
              <w:t>Number of Vacancies</w:t>
            </w:r>
            <w:r w:rsidRPr="0052025A">
              <w:t>:</w:t>
            </w:r>
          </w:p>
        </w:tc>
        <w:tc>
          <w:tcPr>
            <w:tcW w:w="2970" w:type="dxa"/>
            <w:tcBorders>
              <w:bottom w:val="single" w:sz="4" w:space="0" w:color="000000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A04498" w:rsidP="00A04498">
            <w:pPr>
              <w:jc w:val="center"/>
            </w:pPr>
            <w:r>
              <w:t>One</w:t>
            </w:r>
          </w:p>
        </w:tc>
        <w:tc>
          <w:tcPr>
            <w:tcW w:w="1627" w:type="dxa"/>
            <w:gridSpan w:val="3"/>
            <w:tcBorders>
              <w:bottom w:val="single" w:sz="4" w:space="0" w:color="000000"/>
            </w:tcBorders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9A68C6">
            <w:pPr>
              <w:pStyle w:val="Label"/>
            </w:pPr>
            <w:r>
              <w:t>Classification</w:t>
            </w:r>
            <w:r w:rsidR="00F76180">
              <w:t>:</w:t>
            </w:r>
            <w:r w:rsidR="003136EB">
              <w:t xml:space="preserve"> </w:t>
            </w:r>
            <w:r>
              <w:t>Exempt/Non-exempt</w:t>
            </w:r>
          </w:p>
        </w:tc>
        <w:tc>
          <w:tcPr>
            <w:tcW w:w="2801" w:type="dxa"/>
            <w:gridSpan w:val="2"/>
            <w:tcBorders>
              <w:bottom w:val="single" w:sz="4" w:space="0" w:color="000000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D20992" w:rsidRPr="0052025A" w:rsidRDefault="00D20992" w:rsidP="003C2D6B"/>
        </w:tc>
      </w:tr>
      <w:tr w:rsidR="003136EB" w:rsidRPr="0052025A" w:rsidTr="009A68C6">
        <w:tc>
          <w:tcPr>
            <w:tcW w:w="9576" w:type="dxa"/>
            <w:gridSpan w:val="7"/>
            <w:tcBorders>
              <w:bottom w:val="nil"/>
            </w:tcBorders>
            <w:shd w:val="clear" w:color="auto" w:fill="FFFF00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>
            <w:pPr>
              <w:pStyle w:val="Label"/>
            </w:pPr>
            <w:r>
              <w:t>Please Send Application to:</w:t>
            </w:r>
          </w:p>
        </w:tc>
      </w:tr>
      <w:tr w:rsidR="003136EB" w:rsidRPr="0052025A" w:rsidTr="003C2D6B">
        <w:tc>
          <w:tcPr>
            <w:tcW w:w="2178" w:type="dxa"/>
            <w:tcBorders>
              <w:top w:val="single" w:sz="4" w:space="0" w:color="auto"/>
            </w:tcBorders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3136EB" w:rsidP="00210AE7">
            <w:pPr>
              <w:pStyle w:val="Label"/>
            </w:pPr>
            <w:r>
              <w:t>Name: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B172F8" w:rsidP="00210AE7">
            <w:r>
              <w:t>Spirit Lake Human Resource Dept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3136EB" w:rsidP="00210AE7">
            <w:pPr>
              <w:pStyle w:val="Label"/>
            </w:pPr>
            <w:r>
              <w:t>Email:</w:t>
            </w:r>
          </w:p>
        </w:tc>
        <w:tc>
          <w:tcPr>
            <w:tcW w:w="2808" w:type="dxa"/>
            <w:gridSpan w:val="3"/>
            <w:tcBorders>
              <w:top w:val="single" w:sz="4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1114C6" w:rsidP="00210AE7">
            <w:r>
              <w:t>slthr@spiritlakenation.com</w:t>
            </w:r>
          </w:p>
        </w:tc>
      </w:tr>
      <w:tr w:rsidR="003136EB" w:rsidRPr="0052025A" w:rsidTr="008775A4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3136EB" w:rsidP="00210AE7">
            <w:pPr>
              <w:pStyle w:val="Label"/>
            </w:pPr>
            <w:r>
              <w:t>Address:</w:t>
            </w:r>
          </w:p>
        </w:tc>
        <w:tc>
          <w:tcPr>
            <w:tcW w:w="2970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1114C6" w:rsidP="005E6C27">
            <w:r>
              <w:t xml:space="preserve">P.O. Box </w:t>
            </w:r>
            <w:r w:rsidR="005E6C27">
              <w:t>97</w:t>
            </w:r>
          </w:p>
        </w:tc>
        <w:tc>
          <w:tcPr>
            <w:tcW w:w="1620" w:type="dxa"/>
            <w:gridSpan w:val="2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1114C6" w:rsidP="00210AE7">
            <w:pPr>
              <w:pStyle w:val="Label"/>
            </w:pPr>
            <w:r>
              <w:t>State</w:t>
            </w:r>
          </w:p>
        </w:tc>
        <w:tc>
          <w:tcPr>
            <w:tcW w:w="2808" w:type="dxa"/>
            <w:gridSpan w:val="3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1114C6" w:rsidP="00210AE7">
            <w:r>
              <w:t>North Dakota</w:t>
            </w:r>
          </w:p>
        </w:tc>
      </w:tr>
      <w:tr w:rsidR="003136EB" w:rsidRPr="0052025A" w:rsidTr="008775A4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3136EB" w:rsidP="00210AE7">
            <w:pPr>
              <w:pStyle w:val="Label"/>
            </w:pPr>
            <w:r>
              <w:t xml:space="preserve">City: </w:t>
            </w:r>
          </w:p>
        </w:tc>
        <w:tc>
          <w:tcPr>
            <w:tcW w:w="2970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5E6C27" w:rsidP="005E6C27">
            <w:r>
              <w:t>Fort Totten, North Dakota</w:t>
            </w:r>
          </w:p>
        </w:tc>
        <w:tc>
          <w:tcPr>
            <w:tcW w:w="1620" w:type="dxa"/>
            <w:gridSpan w:val="2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3136EB" w:rsidP="00210AE7">
            <w:pPr>
              <w:pStyle w:val="Label"/>
            </w:pPr>
            <w:r>
              <w:t>Zip/Postal Code:</w:t>
            </w:r>
          </w:p>
        </w:tc>
        <w:tc>
          <w:tcPr>
            <w:tcW w:w="2808" w:type="dxa"/>
            <w:gridSpan w:val="3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1114C6" w:rsidP="00210AE7">
            <w:r>
              <w:t>58335</w:t>
            </w:r>
          </w:p>
        </w:tc>
      </w:tr>
      <w:tr w:rsidR="003136EB" w:rsidRPr="0052025A" w:rsidTr="008775A4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3136EB" w:rsidP="00210AE7">
            <w:pPr>
              <w:pStyle w:val="Label"/>
            </w:pPr>
            <w:r>
              <w:t>Phone:</w:t>
            </w:r>
          </w:p>
        </w:tc>
        <w:tc>
          <w:tcPr>
            <w:tcW w:w="2970" w:type="dxa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EC38AA" w:rsidRDefault="001114C6" w:rsidP="00210AE7">
            <w:r>
              <w:rPr>
                <w:noProof/>
                <w:szCs w:val="20"/>
              </w:rPr>
              <w:t>701-766-1203 or 701-766-1215</w:t>
            </w:r>
          </w:p>
        </w:tc>
        <w:tc>
          <w:tcPr>
            <w:tcW w:w="1620" w:type="dxa"/>
            <w:gridSpan w:val="2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Default="003136EB" w:rsidP="00210AE7">
            <w:pPr>
              <w:pStyle w:val="Label"/>
            </w:pPr>
            <w:r>
              <w:t>Fax:</w:t>
            </w:r>
          </w:p>
        </w:tc>
        <w:tc>
          <w:tcPr>
            <w:tcW w:w="2808" w:type="dxa"/>
            <w:gridSpan w:val="3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EC38AA" w:rsidRDefault="001114C6" w:rsidP="00210AE7">
            <w:r>
              <w:rPr>
                <w:noProof/>
                <w:szCs w:val="20"/>
              </w:rPr>
              <w:t>701-766-127</w:t>
            </w:r>
            <w:r w:rsidR="00C81180">
              <w:rPr>
                <w:noProof/>
                <w:szCs w:val="20"/>
              </w:rPr>
              <w:t>2</w:t>
            </w:r>
          </w:p>
        </w:tc>
      </w:tr>
      <w:tr w:rsidR="003136EB" w:rsidRPr="0052025A" w:rsidTr="008775A4">
        <w:tc>
          <w:tcPr>
            <w:tcW w:w="9576" w:type="dxa"/>
            <w:gridSpan w:val="7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3136EB">
            <w:pPr>
              <w:pStyle w:val="Label"/>
            </w:pPr>
          </w:p>
        </w:tc>
      </w:tr>
      <w:tr w:rsidR="003136EB" w:rsidRPr="0052025A" w:rsidTr="008775A4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240733" w:rsidP="004B3414">
            <w:pPr>
              <w:pStyle w:val="Label"/>
            </w:pPr>
            <w:r>
              <w:t>Application Procedure</w:t>
            </w:r>
          </w:p>
        </w:tc>
        <w:tc>
          <w:tcPr>
            <w:tcW w:w="7398" w:type="dxa"/>
            <w:gridSpan w:val="6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3136EB" w:rsidRPr="0052025A" w:rsidRDefault="00240733" w:rsidP="00240733">
            <w:r>
              <w:t>Complete application/Completed resume/Application materials must clearly explain how experience and education are related to minimum qualifications and job duties.  Copy of Credentials /License/Copy of college transcripts/copy of valid driver’s license/Names, addresses, phone numbers and permission to contact three references/If seeking Indian Preference a copy of Tribal Enrollment must be attached/ If seeking Veteran’s preference must include Form DD214/Authorization signature will be required for background check and drug testing.</w:t>
            </w:r>
          </w:p>
        </w:tc>
      </w:tr>
      <w:tr w:rsidR="00954153" w:rsidRPr="0052025A" w:rsidTr="008775A4">
        <w:tc>
          <w:tcPr>
            <w:tcW w:w="2178" w:type="dxa"/>
            <w:shd w:val="clear" w:color="auto" w:fill="CCFFFF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954153" w:rsidRDefault="00954153" w:rsidP="004B3414">
            <w:pPr>
              <w:pStyle w:val="Label"/>
            </w:pPr>
          </w:p>
        </w:tc>
        <w:tc>
          <w:tcPr>
            <w:tcW w:w="7398" w:type="dxa"/>
            <w:gridSpan w:val="6"/>
            <w:tcMar>
              <w:top w:w="29" w:type="dxa"/>
              <w:left w:w="115" w:type="dxa"/>
              <w:bottom w:w="29" w:type="dxa"/>
              <w:right w:w="115" w:type="dxa"/>
            </w:tcMar>
          </w:tcPr>
          <w:p w:rsidR="00954153" w:rsidRDefault="00954153" w:rsidP="00240733"/>
        </w:tc>
      </w:tr>
    </w:tbl>
    <w:p w:rsidR="003136EB" w:rsidRDefault="003136EB"/>
    <w:sectPr w:rsidR="003136EB" w:rsidSect="000D1A25">
      <w:footerReference w:type="default" r:id="rId12"/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3D2" w:rsidRDefault="00F833D2">
      <w:pPr>
        <w:spacing w:before="0" w:after="0"/>
      </w:pPr>
      <w:r>
        <w:separator/>
      </w:r>
    </w:p>
  </w:endnote>
  <w:endnote w:type="continuationSeparator" w:id="0">
    <w:p w:rsidR="00F833D2" w:rsidRDefault="00F833D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36EB" w:rsidRDefault="003136EB">
    <w:pPr>
      <w:pStyle w:val="Footer"/>
      <w:jc w:val="right"/>
    </w:pPr>
  </w:p>
  <w:p w:rsidR="003136EB" w:rsidRDefault="003136EB">
    <w:pPr>
      <w:pStyle w:val="Monstercomlogo"/>
    </w:pPr>
  </w:p>
  <w:p w:rsidR="003136EB" w:rsidRDefault="003136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3D2" w:rsidRDefault="00F833D2">
      <w:pPr>
        <w:spacing w:before="0" w:after="0"/>
      </w:pPr>
      <w:r>
        <w:separator/>
      </w:r>
    </w:p>
  </w:footnote>
  <w:footnote w:type="continuationSeparator" w:id="0">
    <w:p w:rsidR="00F833D2" w:rsidRDefault="00F833D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6F3B"/>
    <w:multiLevelType w:val="hybridMultilevel"/>
    <w:tmpl w:val="0B4CD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1A38E7"/>
    <w:multiLevelType w:val="hybridMultilevel"/>
    <w:tmpl w:val="B8C017BA"/>
    <w:lvl w:ilvl="0" w:tplc="D2303996">
      <w:start w:val="1"/>
      <w:numFmt w:val="decimal"/>
      <w:pStyle w:val="NumberedList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3334EB0"/>
    <w:multiLevelType w:val="hybridMultilevel"/>
    <w:tmpl w:val="05EA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6C345A"/>
    <w:multiLevelType w:val="multilevel"/>
    <w:tmpl w:val="40EE4E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EB2E20"/>
    <w:multiLevelType w:val="hybridMultilevel"/>
    <w:tmpl w:val="8572F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096DEC"/>
    <w:multiLevelType w:val="hybridMultilevel"/>
    <w:tmpl w:val="67D60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2E1239"/>
    <w:multiLevelType w:val="hybridMultilevel"/>
    <w:tmpl w:val="9AB47BCE"/>
    <w:lvl w:ilvl="0" w:tplc="D75C62BE">
      <w:numFmt w:val="bullet"/>
      <w:lvlText w:val=""/>
      <w:lvlJc w:val="left"/>
      <w:pPr>
        <w:ind w:left="63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>
    <w:nsid w:val="480B186F"/>
    <w:multiLevelType w:val="hybridMultilevel"/>
    <w:tmpl w:val="1E505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F0D6B"/>
    <w:multiLevelType w:val="multilevel"/>
    <w:tmpl w:val="EA5EA4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B71643"/>
    <w:multiLevelType w:val="hybridMultilevel"/>
    <w:tmpl w:val="770EF5E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4EFE235B"/>
    <w:multiLevelType w:val="multilevel"/>
    <w:tmpl w:val="05CA80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21773A6"/>
    <w:multiLevelType w:val="hybridMultilevel"/>
    <w:tmpl w:val="06B01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DC333C"/>
    <w:multiLevelType w:val="hybridMultilevel"/>
    <w:tmpl w:val="7494C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C81E46"/>
    <w:multiLevelType w:val="hybridMultilevel"/>
    <w:tmpl w:val="4CA2656C"/>
    <w:lvl w:ilvl="0" w:tplc="38684168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98700F"/>
    <w:multiLevelType w:val="hybridMultilevel"/>
    <w:tmpl w:val="6A6653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C4F30ED"/>
    <w:multiLevelType w:val="hybridMultilevel"/>
    <w:tmpl w:val="6910F40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7FB34BFF"/>
    <w:multiLevelType w:val="hybridMultilevel"/>
    <w:tmpl w:val="8CE23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8"/>
  </w:num>
  <w:num w:numId="4">
    <w:abstractNumId w:val="9"/>
  </w:num>
  <w:num w:numId="5">
    <w:abstractNumId w:val="3"/>
  </w:num>
  <w:num w:numId="6">
    <w:abstractNumId w:val="10"/>
  </w:num>
  <w:num w:numId="7">
    <w:abstractNumId w:val="15"/>
  </w:num>
  <w:num w:numId="8">
    <w:abstractNumId w:val="0"/>
  </w:num>
  <w:num w:numId="9">
    <w:abstractNumId w:val="2"/>
  </w:num>
  <w:num w:numId="10">
    <w:abstractNumId w:val="14"/>
  </w:num>
  <w:num w:numId="11">
    <w:abstractNumId w:val="5"/>
  </w:num>
  <w:num w:numId="12">
    <w:abstractNumId w:val="11"/>
  </w:num>
  <w:num w:numId="13">
    <w:abstractNumId w:val="4"/>
  </w:num>
  <w:num w:numId="14">
    <w:abstractNumId w:val="16"/>
  </w:num>
  <w:num w:numId="15">
    <w:abstractNumId w:val="12"/>
  </w:num>
  <w:num w:numId="16">
    <w:abstractNumId w:val="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5A4"/>
    <w:rsid w:val="00003AF2"/>
    <w:rsid w:val="00006FC6"/>
    <w:rsid w:val="00007FE3"/>
    <w:rsid w:val="00012F53"/>
    <w:rsid w:val="00014AC6"/>
    <w:rsid w:val="00023B77"/>
    <w:rsid w:val="00024D7B"/>
    <w:rsid w:val="000347AB"/>
    <w:rsid w:val="00035926"/>
    <w:rsid w:val="00041B49"/>
    <w:rsid w:val="00041C89"/>
    <w:rsid w:val="00042568"/>
    <w:rsid w:val="00047C8D"/>
    <w:rsid w:val="00051059"/>
    <w:rsid w:val="00061D2F"/>
    <w:rsid w:val="00067838"/>
    <w:rsid w:val="00070C51"/>
    <w:rsid w:val="00072A76"/>
    <w:rsid w:val="00077A06"/>
    <w:rsid w:val="000A1764"/>
    <w:rsid w:val="000C11CD"/>
    <w:rsid w:val="000D1A25"/>
    <w:rsid w:val="000D4363"/>
    <w:rsid w:val="000D63CC"/>
    <w:rsid w:val="000E2259"/>
    <w:rsid w:val="000E2973"/>
    <w:rsid w:val="000E2AD5"/>
    <w:rsid w:val="000E32B7"/>
    <w:rsid w:val="000E7FB5"/>
    <w:rsid w:val="000F36AE"/>
    <w:rsid w:val="000F400E"/>
    <w:rsid w:val="000F537D"/>
    <w:rsid w:val="00101FE5"/>
    <w:rsid w:val="001114C6"/>
    <w:rsid w:val="00115CB1"/>
    <w:rsid w:val="00120358"/>
    <w:rsid w:val="00122D0B"/>
    <w:rsid w:val="001264F8"/>
    <w:rsid w:val="00144267"/>
    <w:rsid w:val="00145D75"/>
    <w:rsid w:val="0014657D"/>
    <w:rsid w:val="00147A58"/>
    <w:rsid w:val="00163739"/>
    <w:rsid w:val="001638DF"/>
    <w:rsid w:val="00183DD9"/>
    <w:rsid w:val="00190EFD"/>
    <w:rsid w:val="00191EC8"/>
    <w:rsid w:val="001952C2"/>
    <w:rsid w:val="00195D5E"/>
    <w:rsid w:val="00197F1F"/>
    <w:rsid w:val="001A61E4"/>
    <w:rsid w:val="001B05AA"/>
    <w:rsid w:val="001D24D2"/>
    <w:rsid w:val="001E4DFF"/>
    <w:rsid w:val="001F2C8D"/>
    <w:rsid w:val="001F3E03"/>
    <w:rsid w:val="00204752"/>
    <w:rsid w:val="002077D9"/>
    <w:rsid w:val="00210AE7"/>
    <w:rsid w:val="002131FE"/>
    <w:rsid w:val="00213482"/>
    <w:rsid w:val="00220871"/>
    <w:rsid w:val="00220C9B"/>
    <w:rsid w:val="002211C3"/>
    <w:rsid w:val="00231DA8"/>
    <w:rsid w:val="00234DC6"/>
    <w:rsid w:val="00236D13"/>
    <w:rsid w:val="002372C1"/>
    <w:rsid w:val="00240733"/>
    <w:rsid w:val="0025023C"/>
    <w:rsid w:val="00252F56"/>
    <w:rsid w:val="00254BCA"/>
    <w:rsid w:val="00271495"/>
    <w:rsid w:val="00272784"/>
    <w:rsid w:val="002776AA"/>
    <w:rsid w:val="00283BA1"/>
    <w:rsid w:val="00286049"/>
    <w:rsid w:val="00291CC1"/>
    <w:rsid w:val="00294E01"/>
    <w:rsid w:val="002A08F8"/>
    <w:rsid w:val="002A19D9"/>
    <w:rsid w:val="002B08FA"/>
    <w:rsid w:val="002B0A92"/>
    <w:rsid w:val="002B3CAF"/>
    <w:rsid w:val="002B46E0"/>
    <w:rsid w:val="002B5BB2"/>
    <w:rsid w:val="002B5DDB"/>
    <w:rsid w:val="002C0598"/>
    <w:rsid w:val="002C7C9D"/>
    <w:rsid w:val="002D1F22"/>
    <w:rsid w:val="002D3F21"/>
    <w:rsid w:val="002D4096"/>
    <w:rsid w:val="002D65BA"/>
    <w:rsid w:val="002E214F"/>
    <w:rsid w:val="002E595C"/>
    <w:rsid w:val="002E5F75"/>
    <w:rsid w:val="002F2E28"/>
    <w:rsid w:val="002F3BA8"/>
    <w:rsid w:val="002F7356"/>
    <w:rsid w:val="00310960"/>
    <w:rsid w:val="003136EB"/>
    <w:rsid w:val="00321194"/>
    <w:rsid w:val="0032170E"/>
    <w:rsid w:val="00327185"/>
    <w:rsid w:val="00343750"/>
    <w:rsid w:val="003579C7"/>
    <w:rsid w:val="003669EB"/>
    <w:rsid w:val="003752D8"/>
    <w:rsid w:val="0037762C"/>
    <w:rsid w:val="0038176B"/>
    <w:rsid w:val="003854F0"/>
    <w:rsid w:val="003869F4"/>
    <w:rsid w:val="00390CB3"/>
    <w:rsid w:val="00390FCB"/>
    <w:rsid w:val="00392BD3"/>
    <w:rsid w:val="00396082"/>
    <w:rsid w:val="003A3E93"/>
    <w:rsid w:val="003A4AF2"/>
    <w:rsid w:val="003A5103"/>
    <w:rsid w:val="003C2D6B"/>
    <w:rsid w:val="003C6F1E"/>
    <w:rsid w:val="003D0453"/>
    <w:rsid w:val="003E097A"/>
    <w:rsid w:val="003E4157"/>
    <w:rsid w:val="003F40BC"/>
    <w:rsid w:val="00402149"/>
    <w:rsid w:val="004022D2"/>
    <w:rsid w:val="004103B8"/>
    <w:rsid w:val="00414602"/>
    <w:rsid w:val="00414BC8"/>
    <w:rsid w:val="00416B08"/>
    <w:rsid w:val="0041700D"/>
    <w:rsid w:val="0041711B"/>
    <w:rsid w:val="00422D69"/>
    <w:rsid w:val="00425C8D"/>
    <w:rsid w:val="00431B5A"/>
    <w:rsid w:val="004407F1"/>
    <w:rsid w:val="00442874"/>
    <w:rsid w:val="00442DE8"/>
    <w:rsid w:val="00450345"/>
    <w:rsid w:val="00451C21"/>
    <w:rsid w:val="0045261D"/>
    <w:rsid w:val="0045293F"/>
    <w:rsid w:val="00453DFD"/>
    <w:rsid w:val="004656FD"/>
    <w:rsid w:val="004678E2"/>
    <w:rsid w:val="00482A6B"/>
    <w:rsid w:val="00483051"/>
    <w:rsid w:val="004933E2"/>
    <w:rsid w:val="00493EF8"/>
    <w:rsid w:val="0049757B"/>
    <w:rsid w:val="004A29CA"/>
    <w:rsid w:val="004A2E85"/>
    <w:rsid w:val="004A4D19"/>
    <w:rsid w:val="004A5DC5"/>
    <w:rsid w:val="004B2F03"/>
    <w:rsid w:val="004B3414"/>
    <w:rsid w:val="004C1456"/>
    <w:rsid w:val="004C7784"/>
    <w:rsid w:val="004C7FDF"/>
    <w:rsid w:val="004D3D81"/>
    <w:rsid w:val="004F5F9A"/>
    <w:rsid w:val="004F64BA"/>
    <w:rsid w:val="00503EA9"/>
    <w:rsid w:val="00503FDC"/>
    <w:rsid w:val="005064D3"/>
    <w:rsid w:val="00506BA5"/>
    <w:rsid w:val="00507DEB"/>
    <w:rsid w:val="005136F4"/>
    <w:rsid w:val="00513F24"/>
    <w:rsid w:val="00515C8E"/>
    <w:rsid w:val="0052025A"/>
    <w:rsid w:val="0052522B"/>
    <w:rsid w:val="00537740"/>
    <w:rsid w:val="005526D5"/>
    <w:rsid w:val="0055397E"/>
    <w:rsid w:val="0055419F"/>
    <w:rsid w:val="0055772C"/>
    <w:rsid w:val="0056600B"/>
    <w:rsid w:val="0056670C"/>
    <w:rsid w:val="00572906"/>
    <w:rsid w:val="00580728"/>
    <w:rsid w:val="00584A37"/>
    <w:rsid w:val="005924B2"/>
    <w:rsid w:val="00594B05"/>
    <w:rsid w:val="005964E9"/>
    <w:rsid w:val="00597519"/>
    <w:rsid w:val="005978E2"/>
    <w:rsid w:val="00597E00"/>
    <w:rsid w:val="005A0CF9"/>
    <w:rsid w:val="005A1237"/>
    <w:rsid w:val="005A468A"/>
    <w:rsid w:val="005A4EAA"/>
    <w:rsid w:val="005A689C"/>
    <w:rsid w:val="005A7098"/>
    <w:rsid w:val="005B2EA5"/>
    <w:rsid w:val="005B42A4"/>
    <w:rsid w:val="005B5349"/>
    <w:rsid w:val="005C1332"/>
    <w:rsid w:val="005C1ED6"/>
    <w:rsid w:val="005C48C2"/>
    <w:rsid w:val="005D0A90"/>
    <w:rsid w:val="005D6DD1"/>
    <w:rsid w:val="005D7D33"/>
    <w:rsid w:val="005E06BE"/>
    <w:rsid w:val="005E4EF4"/>
    <w:rsid w:val="005E6C27"/>
    <w:rsid w:val="005E7923"/>
    <w:rsid w:val="005F28A5"/>
    <w:rsid w:val="005F5724"/>
    <w:rsid w:val="00602A16"/>
    <w:rsid w:val="0060528D"/>
    <w:rsid w:val="00611999"/>
    <w:rsid w:val="0061380D"/>
    <w:rsid w:val="0062093A"/>
    <w:rsid w:val="00620B60"/>
    <w:rsid w:val="00620E32"/>
    <w:rsid w:val="006259AD"/>
    <w:rsid w:val="006308F5"/>
    <w:rsid w:val="00635486"/>
    <w:rsid w:val="006444F6"/>
    <w:rsid w:val="00645024"/>
    <w:rsid w:val="00652E2F"/>
    <w:rsid w:val="006675E2"/>
    <w:rsid w:val="00671C0C"/>
    <w:rsid w:val="00677DCE"/>
    <w:rsid w:val="006815AF"/>
    <w:rsid w:val="00684A0D"/>
    <w:rsid w:val="006A0D05"/>
    <w:rsid w:val="006B6D19"/>
    <w:rsid w:val="006C0A4D"/>
    <w:rsid w:val="006C2C5B"/>
    <w:rsid w:val="006C45AD"/>
    <w:rsid w:val="006D04F5"/>
    <w:rsid w:val="006D0B67"/>
    <w:rsid w:val="006D6965"/>
    <w:rsid w:val="006D74F0"/>
    <w:rsid w:val="006E6B48"/>
    <w:rsid w:val="006F7855"/>
    <w:rsid w:val="007016E8"/>
    <w:rsid w:val="00711D95"/>
    <w:rsid w:val="00713D6D"/>
    <w:rsid w:val="00720774"/>
    <w:rsid w:val="00733AD2"/>
    <w:rsid w:val="00734F5C"/>
    <w:rsid w:val="007368FC"/>
    <w:rsid w:val="00745A6E"/>
    <w:rsid w:val="00745C90"/>
    <w:rsid w:val="00750DE9"/>
    <w:rsid w:val="00752DCF"/>
    <w:rsid w:val="00753DE5"/>
    <w:rsid w:val="00764668"/>
    <w:rsid w:val="00770ADB"/>
    <w:rsid w:val="00771082"/>
    <w:rsid w:val="007719A4"/>
    <w:rsid w:val="00774D20"/>
    <w:rsid w:val="00797A1A"/>
    <w:rsid w:val="007A03F5"/>
    <w:rsid w:val="007A1D1D"/>
    <w:rsid w:val="007A2E0E"/>
    <w:rsid w:val="007B412E"/>
    <w:rsid w:val="007B66E1"/>
    <w:rsid w:val="007C15AB"/>
    <w:rsid w:val="007C1C3A"/>
    <w:rsid w:val="007D38EA"/>
    <w:rsid w:val="007D7404"/>
    <w:rsid w:val="007E184C"/>
    <w:rsid w:val="007E7718"/>
    <w:rsid w:val="007F3ECC"/>
    <w:rsid w:val="007F4485"/>
    <w:rsid w:val="007F48DB"/>
    <w:rsid w:val="007F5BFC"/>
    <w:rsid w:val="007F66D5"/>
    <w:rsid w:val="0080478E"/>
    <w:rsid w:val="008062CD"/>
    <w:rsid w:val="00814C8F"/>
    <w:rsid w:val="0081706F"/>
    <w:rsid w:val="00822980"/>
    <w:rsid w:val="00824194"/>
    <w:rsid w:val="00824B4E"/>
    <w:rsid w:val="00826A78"/>
    <w:rsid w:val="008348F7"/>
    <w:rsid w:val="00834A49"/>
    <w:rsid w:val="00842478"/>
    <w:rsid w:val="00844540"/>
    <w:rsid w:val="008656FB"/>
    <w:rsid w:val="00873846"/>
    <w:rsid w:val="00873BC4"/>
    <w:rsid w:val="00873E6A"/>
    <w:rsid w:val="00876CA5"/>
    <w:rsid w:val="008775A4"/>
    <w:rsid w:val="008807BD"/>
    <w:rsid w:val="008840A7"/>
    <w:rsid w:val="00893398"/>
    <w:rsid w:val="00897400"/>
    <w:rsid w:val="008A2FD3"/>
    <w:rsid w:val="008A6B4D"/>
    <w:rsid w:val="008A7E78"/>
    <w:rsid w:val="008B1677"/>
    <w:rsid w:val="008B57BD"/>
    <w:rsid w:val="008D665E"/>
    <w:rsid w:val="008E20D1"/>
    <w:rsid w:val="008E2D63"/>
    <w:rsid w:val="008E5085"/>
    <w:rsid w:val="008F73D3"/>
    <w:rsid w:val="00905076"/>
    <w:rsid w:val="0091043C"/>
    <w:rsid w:val="00912F93"/>
    <w:rsid w:val="0091746B"/>
    <w:rsid w:val="00923D79"/>
    <w:rsid w:val="00931AF4"/>
    <w:rsid w:val="009365AD"/>
    <w:rsid w:val="00942DB3"/>
    <w:rsid w:val="0094467E"/>
    <w:rsid w:val="00945C36"/>
    <w:rsid w:val="00947DC4"/>
    <w:rsid w:val="00950321"/>
    <w:rsid w:val="0095081B"/>
    <w:rsid w:val="00954153"/>
    <w:rsid w:val="009706AF"/>
    <w:rsid w:val="00971695"/>
    <w:rsid w:val="00974E78"/>
    <w:rsid w:val="00977EC0"/>
    <w:rsid w:val="00983874"/>
    <w:rsid w:val="0098787D"/>
    <w:rsid w:val="009941D7"/>
    <w:rsid w:val="009A0836"/>
    <w:rsid w:val="009A2319"/>
    <w:rsid w:val="009A6461"/>
    <w:rsid w:val="009A68C6"/>
    <w:rsid w:val="009C23AC"/>
    <w:rsid w:val="009C3C87"/>
    <w:rsid w:val="009D0E7E"/>
    <w:rsid w:val="009D3F15"/>
    <w:rsid w:val="009D4210"/>
    <w:rsid w:val="009D4AA5"/>
    <w:rsid w:val="009D745E"/>
    <w:rsid w:val="009D7C5D"/>
    <w:rsid w:val="009E1B6F"/>
    <w:rsid w:val="00A02958"/>
    <w:rsid w:val="00A03A0A"/>
    <w:rsid w:val="00A04498"/>
    <w:rsid w:val="00A16F8E"/>
    <w:rsid w:val="00A1728B"/>
    <w:rsid w:val="00A315E4"/>
    <w:rsid w:val="00A31FBB"/>
    <w:rsid w:val="00A362C2"/>
    <w:rsid w:val="00A412B2"/>
    <w:rsid w:val="00A42802"/>
    <w:rsid w:val="00A50DEE"/>
    <w:rsid w:val="00A51834"/>
    <w:rsid w:val="00A54963"/>
    <w:rsid w:val="00A55AF9"/>
    <w:rsid w:val="00A560D3"/>
    <w:rsid w:val="00A638B1"/>
    <w:rsid w:val="00A6639E"/>
    <w:rsid w:val="00A666C0"/>
    <w:rsid w:val="00A677BC"/>
    <w:rsid w:val="00A76848"/>
    <w:rsid w:val="00A9177C"/>
    <w:rsid w:val="00A92E53"/>
    <w:rsid w:val="00A94E32"/>
    <w:rsid w:val="00A953D0"/>
    <w:rsid w:val="00AA0BA2"/>
    <w:rsid w:val="00AA0BAE"/>
    <w:rsid w:val="00AA34A3"/>
    <w:rsid w:val="00AB0681"/>
    <w:rsid w:val="00AB5B12"/>
    <w:rsid w:val="00AD6A04"/>
    <w:rsid w:val="00AE058D"/>
    <w:rsid w:val="00AE1A86"/>
    <w:rsid w:val="00AE230F"/>
    <w:rsid w:val="00AE2581"/>
    <w:rsid w:val="00AE32EF"/>
    <w:rsid w:val="00AE672A"/>
    <w:rsid w:val="00B01D9A"/>
    <w:rsid w:val="00B1310C"/>
    <w:rsid w:val="00B144EA"/>
    <w:rsid w:val="00B172F8"/>
    <w:rsid w:val="00B31268"/>
    <w:rsid w:val="00B319EF"/>
    <w:rsid w:val="00B32AD4"/>
    <w:rsid w:val="00B405B2"/>
    <w:rsid w:val="00B42536"/>
    <w:rsid w:val="00B61CA7"/>
    <w:rsid w:val="00B66992"/>
    <w:rsid w:val="00B705DB"/>
    <w:rsid w:val="00B7493F"/>
    <w:rsid w:val="00B84836"/>
    <w:rsid w:val="00B92C34"/>
    <w:rsid w:val="00B930AE"/>
    <w:rsid w:val="00B9339D"/>
    <w:rsid w:val="00B94B92"/>
    <w:rsid w:val="00BA1DAE"/>
    <w:rsid w:val="00BA3A91"/>
    <w:rsid w:val="00BA3D09"/>
    <w:rsid w:val="00BB07E2"/>
    <w:rsid w:val="00BB58E8"/>
    <w:rsid w:val="00BB5A6C"/>
    <w:rsid w:val="00BC2B25"/>
    <w:rsid w:val="00BD7CF5"/>
    <w:rsid w:val="00BE23E7"/>
    <w:rsid w:val="00BE4331"/>
    <w:rsid w:val="00BF10F0"/>
    <w:rsid w:val="00C04EA4"/>
    <w:rsid w:val="00C06816"/>
    <w:rsid w:val="00C109A2"/>
    <w:rsid w:val="00C15D46"/>
    <w:rsid w:val="00C174A5"/>
    <w:rsid w:val="00C203A6"/>
    <w:rsid w:val="00C24E3A"/>
    <w:rsid w:val="00C54D84"/>
    <w:rsid w:val="00C60B20"/>
    <w:rsid w:val="00C6506B"/>
    <w:rsid w:val="00C670C1"/>
    <w:rsid w:val="00C77257"/>
    <w:rsid w:val="00C77EEB"/>
    <w:rsid w:val="00C81180"/>
    <w:rsid w:val="00C8326B"/>
    <w:rsid w:val="00CA02AC"/>
    <w:rsid w:val="00CA64DC"/>
    <w:rsid w:val="00CA6B9E"/>
    <w:rsid w:val="00CA7D5B"/>
    <w:rsid w:val="00CB17A0"/>
    <w:rsid w:val="00CB30BE"/>
    <w:rsid w:val="00CB687A"/>
    <w:rsid w:val="00CB7129"/>
    <w:rsid w:val="00CC4750"/>
    <w:rsid w:val="00CC6E55"/>
    <w:rsid w:val="00CD242C"/>
    <w:rsid w:val="00CD7359"/>
    <w:rsid w:val="00CE4A8F"/>
    <w:rsid w:val="00CE77B4"/>
    <w:rsid w:val="00CF6EAE"/>
    <w:rsid w:val="00CF7CED"/>
    <w:rsid w:val="00D01A2C"/>
    <w:rsid w:val="00D02951"/>
    <w:rsid w:val="00D059D2"/>
    <w:rsid w:val="00D14B15"/>
    <w:rsid w:val="00D15AEE"/>
    <w:rsid w:val="00D20992"/>
    <w:rsid w:val="00D226F0"/>
    <w:rsid w:val="00D359E6"/>
    <w:rsid w:val="00D379AA"/>
    <w:rsid w:val="00D37C92"/>
    <w:rsid w:val="00D4445F"/>
    <w:rsid w:val="00D52D79"/>
    <w:rsid w:val="00D548E0"/>
    <w:rsid w:val="00D61A95"/>
    <w:rsid w:val="00D61C43"/>
    <w:rsid w:val="00D679C6"/>
    <w:rsid w:val="00D741FE"/>
    <w:rsid w:val="00D82046"/>
    <w:rsid w:val="00D969D2"/>
    <w:rsid w:val="00DA3BF7"/>
    <w:rsid w:val="00DB0CE5"/>
    <w:rsid w:val="00DB5F99"/>
    <w:rsid w:val="00DC041D"/>
    <w:rsid w:val="00DC20AC"/>
    <w:rsid w:val="00DC306F"/>
    <w:rsid w:val="00DC4CFD"/>
    <w:rsid w:val="00DD63F5"/>
    <w:rsid w:val="00DD7434"/>
    <w:rsid w:val="00DE658E"/>
    <w:rsid w:val="00DF0925"/>
    <w:rsid w:val="00DF1E5A"/>
    <w:rsid w:val="00DF31B6"/>
    <w:rsid w:val="00E142BA"/>
    <w:rsid w:val="00E15012"/>
    <w:rsid w:val="00E33CA5"/>
    <w:rsid w:val="00E40153"/>
    <w:rsid w:val="00E4278F"/>
    <w:rsid w:val="00E45A9E"/>
    <w:rsid w:val="00E51CD3"/>
    <w:rsid w:val="00E57AE7"/>
    <w:rsid w:val="00E847BA"/>
    <w:rsid w:val="00EA3832"/>
    <w:rsid w:val="00EA4FDC"/>
    <w:rsid w:val="00EB1C72"/>
    <w:rsid w:val="00EB4B2E"/>
    <w:rsid w:val="00EC315B"/>
    <w:rsid w:val="00EC38AA"/>
    <w:rsid w:val="00ED38BD"/>
    <w:rsid w:val="00EF0559"/>
    <w:rsid w:val="00EF2F98"/>
    <w:rsid w:val="00F13A3F"/>
    <w:rsid w:val="00F21412"/>
    <w:rsid w:val="00F31F18"/>
    <w:rsid w:val="00F3310E"/>
    <w:rsid w:val="00F455D9"/>
    <w:rsid w:val="00F472CB"/>
    <w:rsid w:val="00F56D11"/>
    <w:rsid w:val="00F61EE7"/>
    <w:rsid w:val="00F728D3"/>
    <w:rsid w:val="00F72B01"/>
    <w:rsid w:val="00F74B91"/>
    <w:rsid w:val="00F76180"/>
    <w:rsid w:val="00F776CC"/>
    <w:rsid w:val="00F81E1D"/>
    <w:rsid w:val="00F833D2"/>
    <w:rsid w:val="00F905F8"/>
    <w:rsid w:val="00F913E6"/>
    <w:rsid w:val="00F95124"/>
    <w:rsid w:val="00F95E94"/>
    <w:rsid w:val="00F96697"/>
    <w:rsid w:val="00F9706B"/>
    <w:rsid w:val="00FA1BED"/>
    <w:rsid w:val="00FB1495"/>
    <w:rsid w:val="00FC2A00"/>
    <w:rsid w:val="00FC6B36"/>
    <w:rsid w:val="00FC7571"/>
    <w:rsid w:val="00FE208D"/>
    <w:rsid w:val="00FE7F9B"/>
    <w:rsid w:val="00FF019C"/>
    <w:rsid w:val="00FF2358"/>
    <w:rsid w:val="00FF4136"/>
    <w:rsid w:val="00FF5E33"/>
    <w:rsid w:val="00FF60FA"/>
    <w:rsid w:val="00FF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4D2"/>
    <w:pPr>
      <w:spacing w:before="60" w:after="20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D24D2"/>
    <w:pPr>
      <w:tabs>
        <w:tab w:val="left" w:pos="7185"/>
      </w:tabs>
      <w:spacing w:before="200" w:after="0"/>
      <w:ind w:left="450"/>
      <w:outlineLvl w:val="0"/>
    </w:pPr>
    <w:rPr>
      <w:rFonts w:eastAsia="Times New Roman"/>
      <w:b/>
      <w: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D24D2"/>
    <w:rPr>
      <w:rFonts w:ascii="Calibri" w:hAnsi="Calibri" w:cs="Times New Roman"/>
      <w:b/>
      <w:caps/>
      <w:sz w:val="28"/>
      <w:szCs w:val="28"/>
    </w:rPr>
  </w:style>
  <w:style w:type="table" w:styleId="TableGrid">
    <w:name w:val="Table Grid"/>
    <w:basedOn w:val="TableNormal"/>
    <w:uiPriority w:val="99"/>
    <w:rsid w:val="00FB149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rsid w:val="00FB1495"/>
    <w:rPr>
      <w:rFonts w:cs="Times New Roman"/>
      <w:color w:val="0000FF"/>
      <w:u w:val="single"/>
    </w:rPr>
  </w:style>
  <w:style w:type="paragraph" w:customStyle="1" w:styleId="Label">
    <w:name w:val="Label"/>
    <w:basedOn w:val="Normal"/>
    <w:uiPriority w:val="99"/>
    <w:rsid w:val="001D24D2"/>
    <w:pPr>
      <w:spacing w:before="40"/>
    </w:pPr>
    <w:rPr>
      <w:b/>
      <w:color w:val="262626"/>
    </w:rPr>
  </w:style>
  <w:style w:type="paragraph" w:customStyle="1" w:styleId="Details">
    <w:name w:val="Details"/>
    <w:basedOn w:val="Normal"/>
    <w:uiPriority w:val="99"/>
    <w:rsid w:val="001D24D2"/>
  </w:style>
  <w:style w:type="paragraph" w:customStyle="1" w:styleId="BulletedList">
    <w:name w:val="Bulleted List"/>
    <w:basedOn w:val="Normal"/>
    <w:uiPriority w:val="99"/>
    <w:rsid w:val="001D24D2"/>
    <w:pPr>
      <w:numPr>
        <w:numId w:val="1"/>
      </w:numPr>
    </w:pPr>
  </w:style>
  <w:style w:type="paragraph" w:customStyle="1" w:styleId="NumberedList">
    <w:name w:val="Numbered List"/>
    <w:basedOn w:val="Details"/>
    <w:uiPriority w:val="99"/>
    <w:rsid w:val="00FB1495"/>
    <w:pPr>
      <w:numPr>
        <w:numId w:val="2"/>
      </w:numPr>
    </w:pPr>
  </w:style>
  <w:style w:type="paragraph" w:customStyle="1" w:styleId="Notes">
    <w:name w:val="Notes"/>
    <w:basedOn w:val="Details"/>
    <w:uiPriority w:val="99"/>
    <w:rsid w:val="00FB1495"/>
    <w:rPr>
      <w:i/>
    </w:rPr>
  </w:style>
  <w:style w:type="paragraph" w:customStyle="1" w:styleId="Secondarylabels">
    <w:name w:val="Secondary labels"/>
    <w:basedOn w:val="Label"/>
    <w:uiPriority w:val="99"/>
    <w:rsid w:val="00FB1495"/>
    <w:pPr>
      <w:spacing w:before="120" w:after="120"/>
    </w:pPr>
  </w:style>
  <w:style w:type="paragraph" w:styleId="Header">
    <w:name w:val="header"/>
    <w:basedOn w:val="Normal"/>
    <w:link w:val="HeaderChar"/>
    <w:uiPriority w:val="99"/>
    <w:semiHidden/>
    <w:rsid w:val="00FB14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B1495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FB14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B1495"/>
    <w:rPr>
      <w:rFonts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FB149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B149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uiPriority w:val="99"/>
    <w:rsid w:val="001D24D2"/>
    <w:pPr>
      <w:spacing w:after="240"/>
    </w:pPr>
    <w:rPr>
      <w:b/>
      <w:sz w:val="28"/>
    </w:rPr>
  </w:style>
  <w:style w:type="paragraph" w:customStyle="1" w:styleId="Monstercomlogo">
    <w:name w:val="Monster.com logo"/>
    <w:basedOn w:val="Footer"/>
    <w:uiPriority w:val="99"/>
    <w:rsid w:val="00FB1495"/>
    <w:pPr>
      <w:jc w:val="right"/>
    </w:pPr>
    <w:rPr>
      <w:noProof/>
    </w:rPr>
  </w:style>
  <w:style w:type="character" w:styleId="FollowedHyperlink">
    <w:name w:val="FollowedHyperlink"/>
    <w:basedOn w:val="DefaultParagraphFont"/>
    <w:uiPriority w:val="99"/>
    <w:rsid w:val="006D6965"/>
    <w:rPr>
      <w:rFonts w:cs="Times New Roman"/>
      <w:color w:val="800080"/>
      <w:u w:val="single"/>
    </w:rPr>
  </w:style>
  <w:style w:type="character" w:customStyle="1" w:styleId="EmailStyle33">
    <w:name w:val="EmailStyle33"/>
    <w:basedOn w:val="DefaultParagraphFont"/>
    <w:uiPriority w:val="99"/>
    <w:semiHidden/>
    <w:rsid w:val="00EC38AA"/>
    <w:rPr>
      <w:rFonts w:ascii="Calibri" w:hAnsi="Calibri" w:cs="Times New Roman"/>
      <w:color w:val="auto"/>
      <w:sz w:val="24"/>
      <w:szCs w:val="24"/>
      <w:u w:val="none"/>
    </w:rPr>
  </w:style>
  <w:style w:type="character" w:customStyle="1" w:styleId="apple-style-span">
    <w:name w:val="apple-style-span"/>
    <w:basedOn w:val="DefaultParagraphFont"/>
    <w:uiPriority w:val="99"/>
    <w:rsid w:val="00923D79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923D79"/>
    <w:rPr>
      <w:rFonts w:cs="Times New Roman"/>
    </w:rPr>
  </w:style>
  <w:style w:type="paragraph" w:customStyle="1" w:styleId="Normal12pt">
    <w:name w:val="Normal + 12 pt"/>
    <w:basedOn w:val="Normal"/>
    <w:link w:val="Normal12ptChar"/>
    <w:uiPriority w:val="99"/>
    <w:rsid w:val="00923D79"/>
    <w:rPr>
      <w:sz w:val="24"/>
      <w:szCs w:val="24"/>
    </w:rPr>
  </w:style>
  <w:style w:type="character" w:customStyle="1" w:styleId="Normal12ptChar">
    <w:name w:val="Normal + 12 pt Char"/>
    <w:basedOn w:val="DefaultParagraphFont"/>
    <w:link w:val="Normal12pt"/>
    <w:uiPriority w:val="99"/>
    <w:locked/>
    <w:rsid w:val="00923D79"/>
    <w:rPr>
      <w:rFonts w:ascii="Calibri" w:hAnsi="Calibri" w:cs="Times New Roman"/>
      <w:sz w:val="24"/>
      <w:szCs w:val="24"/>
      <w:lang w:val="en-US" w:eastAsia="en-US" w:bidi="ar-SA"/>
    </w:rPr>
  </w:style>
  <w:style w:type="character" w:customStyle="1" w:styleId="normal12ptchar0">
    <w:name w:val="normal12ptchar"/>
    <w:basedOn w:val="DefaultParagraphFont"/>
    <w:uiPriority w:val="99"/>
    <w:rsid w:val="0061380D"/>
    <w:rPr>
      <w:rFonts w:ascii="Calibri" w:hAnsi="Calibri" w:cs="Times New Roman"/>
    </w:rPr>
  </w:style>
  <w:style w:type="character" w:customStyle="1" w:styleId="hilite">
    <w:name w:val="hilite"/>
    <w:basedOn w:val="DefaultParagraphFont"/>
    <w:uiPriority w:val="99"/>
    <w:rsid w:val="004A2E85"/>
    <w:rPr>
      <w:rFonts w:cs="Times New Roman"/>
    </w:rPr>
  </w:style>
  <w:style w:type="paragraph" w:styleId="NormalWeb">
    <w:name w:val="Normal (Web)"/>
    <w:basedOn w:val="Normal"/>
    <w:uiPriority w:val="99"/>
    <w:rsid w:val="00797A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E0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4D2"/>
    <w:pPr>
      <w:spacing w:before="60" w:after="20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D24D2"/>
    <w:pPr>
      <w:tabs>
        <w:tab w:val="left" w:pos="7185"/>
      </w:tabs>
      <w:spacing w:before="200" w:after="0"/>
      <w:ind w:left="450"/>
      <w:outlineLvl w:val="0"/>
    </w:pPr>
    <w:rPr>
      <w:rFonts w:eastAsia="Times New Roman"/>
      <w:b/>
      <w: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D24D2"/>
    <w:rPr>
      <w:rFonts w:ascii="Calibri" w:hAnsi="Calibri" w:cs="Times New Roman"/>
      <w:b/>
      <w:caps/>
      <w:sz w:val="28"/>
      <w:szCs w:val="28"/>
    </w:rPr>
  </w:style>
  <w:style w:type="table" w:styleId="TableGrid">
    <w:name w:val="Table Grid"/>
    <w:basedOn w:val="TableNormal"/>
    <w:uiPriority w:val="99"/>
    <w:rsid w:val="00FB149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rsid w:val="00FB1495"/>
    <w:rPr>
      <w:rFonts w:cs="Times New Roman"/>
      <w:color w:val="0000FF"/>
      <w:u w:val="single"/>
    </w:rPr>
  </w:style>
  <w:style w:type="paragraph" w:customStyle="1" w:styleId="Label">
    <w:name w:val="Label"/>
    <w:basedOn w:val="Normal"/>
    <w:uiPriority w:val="99"/>
    <w:rsid w:val="001D24D2"/>
    <w:pPr>
      <w:spacing w:before="40"/>
    </w:pPr>
    <w:rPr>
      <w:b/>
      <w:color w:val="262626"/>
    </w:rPr>
  </w:style>
  <w:style w:type="paragraph" w:customStyle="1" w:styleId="Details">
    <w:name w:val="Details"/>
    <w:basedOn w:val="Normal"/>
    <w:uiPriority w:val="99"/>
    <w:rsid w:val="001D24D2"/>
  </w:style>
  <w:style w:type="paragraph" w:customStyle="1" w:styleId="BulletedList">
    <w:name w:val="Bulleted List"/>
    <w:basedOn w:val="Normal"/>
    <w:uiPriority w:val="99"/>
    <w:rsid w:val="001D24D2"/>
    <w:pPr>
      <w:numPr>
        <w:numId w:val="1"/>
      </w:numPr>
    </w:pPr>
  </w:style>
  <w:style w:type="paragraph" w:customStyle="1" w:styleId="NumberedList">
    <w:name w:val="Numbered List"/>
    <w:basedOn w:val="Details"/>
    <w:uiPriority w:val="99"/>
    <w:rsid w:val="00FB1495"/>
    <w:pPr>
      <w:numPr>
        <w:numId w:val="2"/>
      </w:numPr>
    </w:pPr>
  </w:style>
  <w:style w:type="paragraph" w:customStyle="1" w:styleId="Notes">
    <w:name w:val="Notes"/>
    <w:basedOn w:val="Details"/>
    <w:uiPriority w:val="99"/>
    <w:rsid w:val="00FB1495"/>
    <w:rPr>
      <w:i/>
    </w:rPr>
  </w:style>
  <w:style w:type="paragraph" w:customStyle="1" w:styleId="Secondarylabels">
    <w:name w:val="Secondary labels"/>
    <w:basedOn w:val="Label"/>
    <w:uiPriority w:val="99"/>
    <w:rsid w:val="00FB1495"/>
    <w:pPr>
      <w:spacing w:before="120" w:after="120"/>
    </w:pPr>
  </w:style>
  <w:style w:type="paragraph" w:styleId="Header">
    <w:name w:val="header"/>
    <w:basedOn w:val="Normal"/>
    <w:link w:val="HeaderChar"/>
    <w:uiPriority w:val="99"/>
    <w:semiHidden/>
    <w:rsid w:val="00FB14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B1495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FB14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B1495"/>
    <w:rPr>
      <w:rFonts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FB149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B149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uiPriority w:val="99"/>
    <w:rsid w:val="001D24D2"/>
    <w:pPr>
      <w:spacing w:after="240"/>
    </w:pPr>
    <w:rPr>
      <w:b/>
      <w:sz w:val="28"/>
    </w:rPr>
  </w:style>
  <w:style w:type="paragraph" w:customStyle="1" w:styleId="Monstercomlogo">
    <w:name w:val="Monster.com logo"/>
    <w:basedOn w:val="Footer"/>
    <w:uiPriority w:val="99"/>
    <w:rsid w:val="00FB1495"/>
    <w:pPr>
      <w:jc w:val="right"/>
    </w:pPr>
    <w:rPr>
      <w:noProof/>
    </w:rPr>
  </w:style>
  <w:style w:type="character" w:styleId="FollowedHyperlink">
    <w:name w:val="FollowedHyperlink"/>
    <w:basedOn w:val="DefaultParagraphFont"/>
    <w:uiPriority w:val="99"/>
    <w:rsid w:val="006D6965"/>
    <w:rPr>
      <w:rFonts w:cs="Times New Roman"/>
      <w:color w:val="800080"/>
      <w:u w:val="single"/>
    </w:rPr>
  </w:style>
  <w:style w:type="character" w:customStyle="1" w:styleId="EmailStyle33">
    <w:name w:val="EmailStyle33"/>
    <w:basedOn w:val="DefaultParagraphFont"/>
    <w:uiPriority w:val="99"/>
    <w:semiHidden/>
    <w:rsid w:val="00EC38AA"/>
    <w:rPr>
      <w:rFonts w:ascii="Calibri" w:hAnsi="Calibri" w:cs="Times New Roman"/>
      <w:color w:val="auto"/>
      <w:sz w:val="24"/>
      <w:szCs w:val="24"/>
      <w:u w:val="none"/>
    </w:rPr>
  </w:style>
  <w:style w:type="character" w:customStyle="1" w:styleId="apple-style-span">
    <w:name w:val="apple-style-span"/>
    <w:basedOn w:val="DefaultParagraphFont"/>
    <w:uiPriority w:val="99"/>
    <w:rsid w:val="00923D79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923D79"/>
    <w:rPr>
      <w:rFonts w:cs="Times New Roman"/>
    </w:rPr>
  </w:style>
  <w:style w:type="paragraph" w:customStyle="1" w:styleId="Normal12pt">
    <w:name w:val="Normal + 12 pt"/>
    <w:basedOn w:val="Normal"/>
    <w:link w:val="Normal12ptChar"/>
    <w:uiPriority w:val="99"/>
    <w:rsid w:val="00923D79"/>
    <w:rPr>
      <w:sz w:val="24"/>
      <w:szCs w:val="24"/>
    </w:rPr>
  </w:style>
  <w:style w:type="character" w:customStyle="1" w:styleId="Normal12ptChar">
    <w:name w:val="Normal + 12 pt Char"/>
    <w:basedOn w:val="DefaultParagraphFont"/>
    <w:link w:val="Normal12pt"/>
    <w:uiPriority w:val="99"/>
    <w:locked/>
    <w:rsid w:val="00923D79"/>
    <w:rPr>
      <w:rFonts w:ascii="Calibri" w:hAnsi="Calibri" w:cs="Times New Roman"/>
      <w:sz w:val="24"/>
      <w:szCs w:val="24"/>
      <w:lang w:val="en-US" w:eastAsia="en-US" w:bidi="ar-SA"/>
    </w:rPr>
  </w:style>
  <w:style w:type="character" w:customStyle="1" w:styleId="normal12ptchar0">
    <w:name w:val="normal12ptchar"/>
    <w:basedOn w:val="DefaultParagraphFont"/>
    <w:uiPriority w:val="99"/>
    <w:rsid w:val="0061380D"/>
    <w:rPr>
      <w:rFonts w:ascii="Calibri" w:hAnsi="Calibri" w:cs="Times New Roman"/>
    </w:rPr>
  </w:style>
  <w:style w:type="character" w:customStyle="1" w:styleId="hilite">
    <w:name w:val="hilite"/>
    <w:basedOn w:val="DefaultParagraphFont"/>
    <w:uiPriority w:val="99"/>
    <w:rsid w:val="004A2E85"/>
    <w:rPr>
      <w:rFonts w:cs="Times New Roman"/>
    </w:rPr>
  </w:style>
  <w:style w:type="paragraph" w:styleId="NormalWeb">
    <w:name w:val="Normal (Web)"/>
    <w:basedOn w:val="Normal"/>
    <w:uiPriority w:val="99"/>
    <w:rsid w:val="00797A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E0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704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4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4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lthr@spiritlakenation.com" TargetMode="External"/><Relationship Id="rId5" Type="http://schemas.microsoft.com/office/2007/relationships/stylesWithEffects" Target="stylesWithEffects.xml"/><Relationship Id="rId10" Type="http://schemas.openxmlformats.org/officeDocument/2006/relationships/image" Target="media/image1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andaT\Application%20Data\Microsoft\Templates\TP102118548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07C75-8B50-4F2D-AF01-27FFBC5194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C72AAC-5B5F-4B84-8AD6-E8A967910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TP102118548_template</Template>
  <TotalTime>0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WandaT</dc:creator>
  <cp:lastModifiedBy>Sherri Guy</cp:lastModifiedBy>
  <cp:revision>2</cp:revision>
  <cp:lastPrinted>2014-03-28T17:20:00Z</cp:lastPrinted>
  <dcterms:created xsi:type="dcterms:W3CDTF">2014-09-29T16:29:00Z</dcterms:created>
  <dcterms:modified xsi:type="dcterms:W3CDTF">2014-09-29T16:29:00Z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TC102118549</vt:lpwstr>
  </property>
</Properties>
</file>