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D94" w:rsidRDefault="0031429B">
      <w:pPr>
        <w:pStyle w:val="Title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0</wp:posOffset>
            </wp:positionV>
            <wp:extent cx="1581150" cy="1581150"/>
            <wp:effectExtent l="0" t="0" r="0" b="0"/>
            <wp:wrapTight wrapText="bothSides">
              <wp:wrapPolygon edited="0">
                <wp:start x="0" y="0"/>
                <wp:lineTo x="0" y="21340"/>
                <wp:lineTo x="21340" y="21340"/>
                <wp:lineTo x="21340" y="0"/>
                <wp:lineTo x="0" y="0"/>
              </wp:wrapPolygon>
            </wp:wrapTight>
            <wp:docPr id="2" name="Picture 2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a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6472">
        <w:t xml:space="preserve">  </w:t>
      </w:r>
    </w:p>
    <w:p w:rsidR="009E1D94" w:rsidRDefault="009E1D94">
      <w:pPr>
        <w:pStyle w:val="Title"/>
      </w:pPr>
    </w:p>
    <w:p w:rsidR="009E1D94" w:rsidRDefault="009E1D94">
      <w:pPr>
        <w:pStyle w:val="Title"/>
      </w:pPr>
    </w:p>
    <w:p w:rsidR="009E1D94" w:rsidRDefault="009E1D94">
      <w:pPr>
        <w:pStyle w:val="Title"/>
        <w:rPr>
          <w:sz w:val="22"/>
        </w:rPr>
      </w:pPr>
      <w:r>
        <w:rPr>
          <w:sz w:val="22"/>
        </w:rPr>
        <w:t xml:space="preserve">TONKAWA TRIBE OF </w:t>
      </w:r>
      <w:smartTag w:uri="urn:schemas-microsoft-com:office:smarttags" w:element="State">
        <w:smartTag w:uri="urn:schemas-microsoft-com:office:smarttags" w:element="place">
          <w:r>
            <w:rPr>
              <w:sz w:val="22"/>
            </w:rPr>
            <w:t>OKLAHOMA</w:t>
          </w:r>
        </w:smartTag>
      </w:smartTag>
    </w:p>
    <w:p w:rsidR="009E1D94" w:rsidRPr="001E67D7" w:rsidRDefault="00286B6B">
      <w:pPr>
        <w:pStyle w:val="Heading1"/>
        <w:rPr>
          <w:sz w:val="36"/>
        </w:rPr>
      </w:pPr>
      <w:r w:rsidRPr="001E67D7">
        <w:rPr>
          <w:sz w:val="36"/>
        </w:rPr>
        <w:t>TONKAWA TRIBAL COMMITTEE</w:t>
      </w:r>
    </w:p>
    <w:p w:rsidR="009E1D94" w:rsidRDefault="009E1D94">
      <w:pPr>
        <w:ind w:left="-1080"/>
        <w:jc w:val="center"/>
        <w:rPr>
          <w:rFonts w:ascii="Arial" w:hAnsi="Arial" w:cs="Arial"/>
          <w:sz w:val="20"/>
        </w:rPr>
      </w:pPr>
      <w:smartTag w:uri="urn:schemas-microsoft-com:office:smarttags" w:element="Street">
        <w:smartTag w:uri="urn:schemas-microsoft-com:office:smarttags" w:element="address">
          <w:r>
            <w:rPr>
              <w:rFonts w:ascii="Arial" w:hAnsi="Arial" w:cs="Arial"/>
              <w:sz w:val="20"/>
            </w:rPr>
            <w:t>1 RUSH BUFFALO ROAD</w:t>
          </w:r>
        </w:smartTag>
      </w:smartTag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sym w:font="Symbol" w:char="F0B7"/>
      </w:r>
      <w:r>
        <w:rPr>
          <w:rFonts w:ascii="Arial" w:hAnsi="Arial" w:cs="Arial"/>
          <w:sz w:val="20"/>
        </w:rPr>
        <w:t xml:space="preserve"> PHONE (580) 628-2561 </w:t>
      </w:r>
      <w:r>
        <w:rPr>
          <w:rFonts w:ascii="Arial" w:hAnsi="Arial" w:cs="Arial"/>
          <w:sz w:val="20"/>
        </w:rPr>
        <w:sym w:font="Symbol" w:char="F0B7"/>
      </w:r>
      <w:r>
        <w:rPr>
          <w:rFonts w:ascii="Arial" w:hAnsi="Arial" w:cs="Arial"/>
          <w:sz w:val="20"/>
        </w:rPr>
        <w:t xml:space="preserve"> FAX (580) 628-3375</w:t>
      </w:r>
    </w:p>
    <w:p w:rsidR="009E1D94" w:rsidRDefault="009E1D94">
      <w:pPr>
        <w:ind w:left="-108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WEB SITE: www.tonkawatribe.com</w:t>
      </w:r>
    </w:p>
    <w:p w:rsidR="009E1D94" w:rsidRDefault="009E1D94">
      <w:pPr>
        <w:ind w:left="-1080"/>
        <w:jc w:val="center"/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</w:rPr>
            <w:t>TONKAWA</w:t>
          </w:r>
        </w:smartTag>
        <w:r>
          <w:rPr>
            <w:rFonts w:ascii="Arial" w:hAnsi="Arial" w:cs="Arial"/>
            <w:sz w:val="20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0"/>
            </w:rPr>
            <w:t>OKLAHOMA</w:t>
          </w:r>
        </w:smartTag>
        <w:r>
          <w:rPr>
            <w:rFonts w:ascii="Arial" w:hAnsi="Arial" w:cs="Arial"/>
            <w:sz w:val="20"/>
          </w:rPr>
          <w:t xml:space="preserve"> </w:t>
        </w:r>
        <w:smartTag w:uri="urn:schemas-microsoft-com:office:smarttags" w:element="PostalCode">
          <w:r>
            <w:rPr>
              <w:rFonts w:ascii="Arial" w:hAnsi="Arial" w:cs="Arial"/>
              <w:sz w:val="20"/>
            </w:rPr>
            <w:t>74653</w:t>
          </w:r>
        </w:smartTag>
      </w:smartTag>
    </w:p>
    <w:p w:rsidR="00844C27" w:rsidRPr="00F70503" w:rsidRDefault="00CA76B4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</w:p>
    <w:p w:rsidR="00F00C4F" w:rsidRPr="00004E04" w:rsidRDefault="00943384">
      <w:pPr>
        <w:rPr>
          <w:sz w:val="22"/>
        </w:rPr>
      </w:pPr>
      <w:r>
        <w:tab/>
      </w:r>
      <w:r>
        <w:tab/>
      </w:r>
      <w:r>
        <w:tab/>
      </w:r>
      <w:r>
        <w:tab/>
        <w:t xml:space="preserve">           </w:t>
      </w:r>
      <w:r w:rsidR="00CA76B4" w:rsidRPr="00943384">
        <w:rPr>
          <w:b/>
          <w:sz w:val="22"/>
        </w:rPr>
        <w:t>Date Posted:</w:t>
      </w:r>
      <w:r w:rsidR="00CA76B4" w:rsidRPr="00CA76B4">
        <w:rPr>
          <w:sz w:val="22"/>
        </w:rPr>
        <w:t xml:space="preserve">  </w:t>
      </w:r>
      <w:r w:rsidR="00F00C4F">
        <w:rPr>
          <w:sz w:val="22"/>
        </w:rPr>
        <w:t xml:space="preserve"> </w:t>
      </w:r>
      <w:r w:rsidR="00004E04">
        <w:rPr>
          <w:sz w:val="22"/>
        </w:rPr>
        <w:t>October 9, 2017</w:t>
      </w:r>
    </w:p>
    <w:p w:rsidR="000A38BD" w:rsidRDefault="000A38BD" w:rsidP="000A38BD">
      <w:pPr>
        <w:pStyle w:val="ListParagraph"/>
        <w:ind w:left="0"/>
        <w:rPr>
          <w:b/>
          <w:sz w:val="16"/>
          <w:szCs w:val="22"/>
        </w:rPr>
      </w:pPr>
    </w:p>
    <w:p w:rsidR="00004E04" w:rsidRDefault="00004E04" w:rsidP="000A38BD">
      <w:pPr>
        <w:pStyle w:val="ListParagraph"/>
        <w:ind w:left="0"/>
        <w:rPr>
          <w:b/>
          <w:sz w:val="16"/>
          <w:szCs w:val="22"/>
        </w:rPr>
      </w:pPr>
    </w:p>
    <w:p w:rsidR="00B47A77" w:rsidRPr="00F70503" w:rsidRDefault="00B47A77" w:rsidP="000A38BD">
      <w:pPr>
        <w:pStyle w:val="ListParagraph"/>
        <w:ind w:left="0"/>
        <w:rPr>
          <w:b/>
          <w:sz w:val="16"/>
          <w:szCs w:val="22"/>
        </w:rPr>
      </w:pPr>
    </w:p>
    <w:p w:rsidR="00DA3C17" w:rsidRPr="00F70503" w:rsidRDefault="00CA76B4" w:rsidP="00DA3C17">
      <w:pPr>
        <w:pStyle w:val="ListParagraph"/>
        <w:ind w:left="0"/>
        <w:jc w:val="center"/>
        <w:rPr>
          <w:b/>
          <w:sz w:val="22"/>
          <w:szCs w:val="22"/>
        </w:rPr>
      </w:pPr>
      <w:r w:rsidRPr="00F70503">
        <w:rPr>
          <w:b/>
          <w:sz w:val="22"/>
          <w:szCs w:val="22"/>
        </w:rPr>
        <w:t>THE TONKAWA TRIBE IS ACC</w:t>
      </w:r>
      <w:r w:rsidR="00F00C4F">
        <w:rPr>
          <w:b/>
          <w:sz w:val="22"/>
          <w:szCs w:val="22"/>
        </w:rPr>
        <w:t xml:space="preserve">EPTING </w:t>
      </w:r>
      <w:r w:rsidR="00DA3C17" w:rsidRPr="00F70503">
        <w:rPr>
          <w:b/>
          <w:sz w:val="22"/>
          <w:szCs w:val="22"/>
        </w:rPr>
        <w:t>APPLICATIONS/RESUMES FOR A</w:t>
      </w:r>
    </w:p>
    <w:p w:rsidR="00004E04" w:rsidRPr="00004E04" w:rsidRDefault="00DA3C17" w:rsidP="00004E04">
      <w:pPr>
        <w:pStyle w:val="ListParagraph"/>
        <w:ind w:left="0"/>
        <w:jc w:val="center"/>
        <w:rPr>
          <w:b/>
          <w:sz w:val="22"/>
          <w:szCs w:val="22"/>
        </w:rPr>
      </w:pPr>
      <w:r w:rsidRPr="00F70503">
        <w:rPr>
          <w:b/>
          <w:sz w:val="22"/>
          <w:szCs w:val="22"/>
        </w:rPr>
        <w:t>SUBSTANCE ABUSE PROGRAM DIRECTOR</w:t>
      </w:r>
    </w:p>
    <w:p w:rsidR="00B47A77" w:rsidRPr="00B47A77" w:rsidRDefault="00B47A77" w:rsidP="000A38BD">
      <w:pPr>
        <w:autoSpaceDE w:val="0"/>
        <w:autoSpaceDN w:val="0"/>
        <w:adjustRightInd w:val="0"/>
        <w:rPr>
          <w:b/>
          <w:bCs/>
          <w:sz w:val="20"/>
          <w:szCs w:val="22"/>
        </w:rPr>
      </w:pPr>
    </w:p>
    <w:p w:rsidR="00CA76B4" w:rsidRPr="00903B2C" w:rsidRDefault="00CA76B4" w:rsidP="00CA76B4">
      <w:pPr>
        <w:autoSpaceDE w:val="0"/>
        <w:autoSpaceDN w:val="0"/>
        <w:adjustRightInd w:val="0"/>
        <w:rPr>
          <w:b/>
          <w:bCs/>
          <w:sz w:val="22"/>
        </w:rPr>
      </w:pPr>
      <w:r w:rsidRPr="00903B2C">
        <w:rPr>
          <w:b/>
          <w:bCs/>
          <w:sz w:val="22"/>
        </w:rPr>
        <w:t xml:space="preserve">TITLE: </w:t>
      </w:r>
      <w:r w:rsidRPr="00903B2C">
        <w:rPr>
          <w:b/>
          <w:bCs/>
          <w:sz w:val="22"/>
        </w:rPr>
        <w:tab/>
        <w:t xml:space="preserve">    </w:t>
      </w:r>
      <w:r w:rsidR="00DA3C17">
        <w:rPr>
          <w:bCs/>
          <w:sz w:val="22"/>
        </w:rPr>
        <w:t>SUBSTANCE ABUSE PROGRAM DIRECTOR</w:t>
      </w:r>
      <w:r w:rsidRPr="00903B2C">
        <w:rPr>
          <w:bCs/>
          <w:sz w:val="22"/>
        </w:rPr>
        <w:t xml:space="preserve"> </w:t>
      </w:r>
    </w:p>
    <w:p w:rsidR="00CA76B4" w:rsidRDefault="00CA76B4" w:rsidP="00CA76B4">
      <w:pPr>
        <w:autoSpaceDE w:val="0"/>
        <w:autoSpaceDN w:val="0"/>
        <w:adjustRightInd w:val="0"/>
        <w:rPr>
          <w:sz w:val="22"/>
        </w:rPr>
      </w:pPr>
      <w:r>
        <w:rPr>
          <w:b/>
          <w:bCs/>
          <w:sz w:val="22"/>
        </w:rPr>
        <w:t xml:space="preserve">SUPERVISOR:  </w:t>
      </w:r>
      <w:r w:rsidRPr="00903B2C">
        <w:rPr>
          <w:b/>
          <w:bCs/>
          <w:sz w:val="22"/>
        </w:rPr>
        <w:t xml:space="preserve"> </w:t>
      </w:r>
      <w:r w:rsidR="00DA3C17">
        <w:rPr>
          <w:sz w:val="22"/>
        </w:rPr>
        <w:t>EXECUTIVE</w:t>
      </w:r>
      <w:r>
        <w:rPr>
          <w:sz w:val="22"/>
        </w:rPr>
        <w:t xml:space="preserve"> DIRECTOR</w:t>
      </w:r>
    </w:p>
    <w:p w:rsidR="00CA76B4" w:rsidRPr="00C307B4" w:rsidRDefault="00CA76B4" w:rsidP="00CA76B4">
      <w:pPr>
        <w:autoSpaceDE w:val="0"/>
        <w:autoSpaceDN w:val="0"/>
        <w:adjustRightInd w:val="0"/>
        <w:rPr>
          <w:sz w:val="18"/>
        </w:rPr>
      </w:pPr>
    </w:p>
    <w:p w:rsidR="003610BD" w:rsidRDefault="00826200" w:rsidP="003610BD">
      <w:pPr>
        <w:rPr>
          <w:b/>
          <w:sz w:val="22"/>
        </w:rPr>
      </w:pPr>
      <w:r>
        <w:rPr>
          <w:b/>
          <w:sz w:val="22"/>
        </w:rPr>
        <w:t>GENERAL</w:t>
      </w:r>
      <w:r w:rsidR="00CA76B4" w:rsidRPr="000A38BD">
        <w:rPr>
          <w:b/>
          <w:sz w:val="22"/>
        </w:rPr>
        <w:t xml:space="preserve"> DESCRIPTION:</w:t>
      </w:r>
    </w:p>
    <w:p w:rsidR="00BB2E36" w:rsidRPr="003610BD" w:rsidRDefault="00826200" w:rsidP="003610BD">
      <w:pPr>
        <w:jc w:val="both"/>
        <w:rPr>
          <w:sz w:val="22"/>
          <w:szCs w:val="22"/>
          <w:shd w:val="clear" w:color="auto" w:fill="FFFFFF"/>
        </w:rPr>
      </w:pPr>
      <w:r>
        <w:rPr>
          <w:sz w:val="22"/>
          <w:szCs w:val="22"/>
        </w:rPr>
        <w:t>The Substance Abuse Program (SAP) Director is</w:t>
      </w:r>
      <w:r w:rsidR="00BE1FDC">
        <w:rPr>
          <w:sz w:val="22"/>
          <w:szCs w:val="22"/>
        </w:rPr>
        <w:t xml:space="preserve"> in charge of</w:t>
      </w:r>
      <w:r w:rsidR="00CA76B4" w:rsidRPr="000A38BD">
        <w:rPr>
          <w:sz w:val="22"/>
          <w:szCs w:val="22"/>
        </w:rPr>
        <w:t xml:space="preserve"> </w:t>
      </w:r>
      <w:r w:rsidR="00DA3C17">
        <w:rPr>
          <w:sz w:val="22"/>
          <w:szCs w:val="22"/>
        </w:rPr>
        <w:t>managing and operating the Substance Abuse Program</w:t>
      </w:r>
      <w:r w:rsidR="003610BD">
        <w:rPr>
          <w:sz w:val="22"/>
          <w:szCs w:val="22"/>
        </w:rPr>
        <w:t xml:space="preserve"> </w:t>
      </w:r>
      <w:r w:rsidR="003610BD" w:rsidRPr="003610BD">
        <w:rPr>
          <w:sz w:val="22"/>
          <w:szCs w:val="22"/>
        </w:rPr>
        <w:t>with s</w:t>
      </w:r>
      <w:r w:rsidR="003610BD" w:rsidRPr="003610BD">
        <w:rPr>
          <w:sz w:val="22"/>
          <w:szCs w:val="22"/>
          <w:shd w:val="clear" w:color="auto" w:fill="FFFFFF"/>
        </w:rPr>
        <w:t>ervices including, but are not limited to, assessment, treatment planning, individual and group therapy for clients and their families, educational presentations, and therapeutic interventions.</w:t>
      </w:r>
    </w:p>
    <w:p w:rsidR="003610BD" w:rsidRPr="003610BD" w:rsidRDefault="003610BD" w:rsidP="003610BD">
      <w:pPr>
        <w:jc w:val="both"/>
        <w:rPr>
          <w:b/>
          <w:sz w:val="16"/>
          <w:szCs w:val="22"/>
        </w:rPr>
      </w:pPr>
    </w:p>
    <w:p w:rsidR="001D2897" w:rsidRPr="00BB2E36" w:rsidRDefault="00BB2E36" w:rsidP="00BB2E36">
      <w:pPr>
        <w:autoSpaceDE w:val="0"/>
        <w:autoSpaceDN w:val="0"/>
        <w:adjustRightInd w:val="0"/>
        <w:rPr>
          <w:b/>
          <w:bCs/>
          <w:sz w:val="22"/>
        </w:rPr>
      </w:pPr>
      <w:r w:rsidRPr="00903B2C">
        <w:rPr>
          <w:b/>
          <w:bCs/>
          <w:sz w:val="22"/>
        </w:rPr>
        <w:t>DUTIES AND RESPONSIBILITIES:</w:t>
      </w:r>
    </w:p>
    <w:p w:rsidR="00BA3E44" w:rsidRDefault="00BA3E44" w:rsidP="001D2897">
      <w:pPr>
        <w:numPr>
          <w:ilvl w:val="0"/>
          <w:numId w:val="8"/>
        </w:numPr>
        <w:rPr>
          <w:sz w:val="22"/>
        </w:rPr>
      </w:pPr>
      <w:r>
        <w:rPr>
          <w:sz w:val="22"/>
        </w:rPr>
        <w:t>Establishes program policy and procedure</w:t>
      </w:r>
    </w:p>
    <w:p w:rsidR="001D2897" w:rsidRPr="000A38BD" w:rsidRDefault="003F0EA1" w:rsidP="001D2897">
      <w:pPr>
        <w:numPr>
          <w:ilvl w:val="0"/>
          <w:numId w:val="8"/>
        </w:numPr>
        <w:rPr>
          <w:sz w:val="22"/>
        </w:rPr>
      </w:pPr>
      <w:r>
        <w:rPr>
          <w:sz w:val="22"/>
        </w:rPr>
        <w:t>Manage and administers the staff and resources of the Substance Abuse Program</w:t>
      </w:r>
    </w:p>
    <w:p w:rsidR="001D2897" w:rsidRPr="000A38BD" w:rsidRDefault="00BB2E36" w:rsidP="001D2897">
      <w:pPr>
        <w:numPr>
          <w:ilvl w:val="0"/>
          <w:numId w:val="8"/>
        </w:numPr>
        <w:rPr>
          <w:sz w:val="22"/>
        </w:rPr>
      </w:pPr>
      <w:r w:rsidRPr="000A38BD">
        <w:rPr>
          <w:sz w:val="22"/>
        </w:rPr>
        <w:t>B</w:t>
      </w:r>
      <w:r w:rsidR="001D2897" w:rsidRPr="000A38BD">
        <w:rPr>
          <w:sz w:val="22"/>
        </w:rPr>
        <w:t xml:space="preserve">e responsible for collecting and analyzing all data, meeting all objectives, and               </w:t>
      </w:r>
    </w:p>
    <w:p w:rsidR="001D2897" w:rsidRPr="000A38BD" w:rsidRDefault="00BB2E36" w:rsidP="001D2897">
      <w:pPr>
        <w:ind w:left="720"/>
        <w:rPr>
          <w:sz w:val="22"/>
        </w:rPr>
      </w:pPr>
      <w:r w:rsidRPr="000A38BD">
        <w:rPr>
          <w:sz w:val="22"/>
        </w:rPr>
        <w:t>evaluat</w:t>
      </w:r>
      <w:r w:rsidR="00BA3E44">
        <w:rPr>
          <w:sz w:val="22"/>
        </w:rPr>
        <w:t>e</w:t>
      </w:r>
      <w:r w:rsidRPr="000A38BD">
        <w:rPr>
          <w:sz w:val="22"/>
        </w:rPr>
        <w:t xml:space="preserve"> </w:t>
      </w:r>
      <w:r w:rsidR="001D2897" w:rsidRPr="000A38BD">
        <w:rPr>
          <w:sz w:val="22"/>
        </w:rPr>
        <w:t>outcomes</w:t>
      </w:r>
    </w:p>
    <w:p w:rsidR="001D2897" w:rsidRPr="000A38BD" w:rsidRDefault="00BA3E44" w:rsidP="001D2897">
      <w:pPr>
        <w:numPr>
          <w:ilvl w:val="0"/>
          <w:numId w:val="8"/>
        </w:numPr>
        <w:rPr>
          <w:sz w:val="22"/>
        </w:rPr>
      </w:pPr>
      <w:r>
        <w:rPr>
          <w:sz w:val="22"/>
        </w:rPr>
        <w:t>Trains and empowers staff to provide quality programming to serve clients</w:t>
      </w:r>
    </w:p>
    <w:p w:rsidR="001D2897" w:rsidRPr="000A38BD" w:rsidRDefault="00BA3E44" w:rsidP="00BB2E36">
      <w:pPr>
        <w:numPr>
          <w:ilvl w:val="0"/>
          <w:numId w:val="8"/>
        </w:numPr>
        <w:rPr>
          <w:sz w:val="22"/>
        </w:rPr>
      </w:pPr>
      <w:r>
        <w:rPr>
          <w:sz w:val="22"/>
        </w:rPr>
        <w:t>Prepares project reports for funding agencies and Tribe</w:t>
      </w:r>
    </w:p>
    <w:p w:rsidR="001D2897" w:rsidRPr="000A38BD" w:rsidRDefault="00BB2E36" w:rsidP="001D2897">
      <w:pPr>
        <w:numPr>
          <w:ilvl w:val="0"/>
          <w:numId w:val="8"/>
        </w:numPr>
        <w:rPr>
          <w:sz w:val="22"/>
        </w:rPr>
      </w:pPr>
      <w:r w:rsidRPr="000A38BD">
        <w:rPr>
          <w:sz w:val="22"/>
        </w:rPr>
        <w:t>A</w:t>
      </w:r>
      <w:r w:rsidR="001D2897" w:rsidRPr="000A38BD">
        <w:rPr>
          <w:sz w:val="22"/>
        </w:rPr>
        <w:t>ttend all required in-state and out-of-state training</w:t>
      </w:r>
    </w:p>
    <w:p w:rsidR="001D2897" w:rsidRPr="000A38BD" w:rsidRDefault="00BB2E36" w:rsidP="001D2897">
      <w:pPr>
        <w:numPr>
          <w:ilvl w:val="0"/>
          <w:numId w:val="8"/>
        </w:numPr>
        <w:rPr>
          <w:sz w:val="22"/>
        </w:rPr>
      </w:pPr>
      <w:r w:rsidRPr="000A38BD">
        <w:rPr>
          <w:sz w:val="22"/>
        </w:rPr>
        <w:t>W</w:t>
      </w:r>
      <w:r w:rsidR="001D2897" w:rsidRPr="000A38BD">
        <w:rPr>
          <w:sz w:val="22"/>
        </w:rPr>
        <w:t>ill</w:t>
      </w:r>
      <w:r w:rsidR="009409FB" w:rsidRPr="000A38BD">
        <w:rPr>
          <w:sz w:val="22"/>
        </w:rPr>
        <w:t xml:space="preserve"> raise awareness, reduce stigma, and be a resource to the community</w:t>
      </w:r>
    </w:p>
    <w:p w:rsidR="00BB2E36" w:rsidRPr="000A38BD" w:rsidRDefault="00BB2E36" w:rsidP="001D2897">
      <w:pPr>
        <w:numPr>
          <w:ilvl w:val="0"/>
          <w:numId w:val="8"/>
        </w:numPr>
        <w:rPr>
          <w:sz w:val="22"/>
        </w:rPr>
      </w:pPr>
      <w:r w:rsidRPr="000A38BD">
        <w:rPr>
          <w:sz w:val="22"/>
        </w:rPr>
        <w:t xml:space="preserve">Must have the ability to provide teaching, training, and counseling with patience and understanding.  </w:t>
      </w:r>
    </w:p>
    <w:p w:rsidR="00197206" w:rsidRPr="000A38BD" w:rsidRDefault="00BB2E36" w:rsidP="001D2897">
      <w:pPr>
        <w:numPr>
          <w:ilvl w:val="0"/>
          <w:numId w:val="8"/>
        </w:numPr>
        <w:rPr>
          <w:sz w:val="22"/>
        </w:rPr>
      </w:pPr>
      <w:r w:rsidRPr="000A38BD">
        <w:rPr>
          <w:sz w:val="22"/>
        </w:rPr>
        <w:t xml:space="preserve">Must possess a helpful attitude and understand the problems of the chemically dependent person and have extensive knowledge of methamphetamine addiction, and suicide prevention.  </w:t>
      </w:r>
    </w:p>
    <w:p w:rsidR="00197206" w:rsidRPr="003610BD" w:rsidRDefault="00197206" w:rsidP="00197206">
      <w:pPr>
        <w:ind w:left="720"/>
        <w:rPr>
          <w:sz w:val="16"/>
        </w:rPr>
      </w:pPr>
    </w:p>
    <w:p w:rsidR="00BB2E36" w:rsidRDefault="001D2897" w:rsidP="00197206">
      <w:pPr>
        <w:rPr>
          <w:sz w:val="20"/>
        </w:rPr>
      </w:pPr>
      <w:r w:rsidRPr="00197206">
        <w:rPr>
          <w:b/>
          <w:sz w:val="20"/>
        </w:rPr>
        <w:t>QUALIFICATIO</w:t>
      </w:r>
      <w:r w:rsidR="005F7D2A" w:rsidRPr="00197206">
        <w:rPr>
          <w:b/>
          <w:sz w:val="20"/>
        </w:rPr>
        <w:t>NS:</w:t>
      </w:r>
      <w:r w:rsidR="005F7D2A" w:rsidRPr="00197206">
        <w:rPr>
          <w:sz w:val="20"/>
        </w:rPr>
        <w:t xml:space="preserve"> </w:t>
      </w:r>
    </w:p>
    <w:p w:rsidR="00F95520" w:rsidRPr="00197206" w:rsidRDefault="00F95520" w:rsidP="00197206">
      <w:pPr>
        <w:rPr>
          <w:sz w:val="20"/>
        </w:rPr>
      </w:pPr>
      <w:r>
        <w:rPr>
          <w:sz w:val="20"/>
        </w:rPr>
        <w:t xml:space="preserve">    </w:t>
      </w:r>
      <w:r w:rsidRPr="00F95520">
        <w:rPr>
          <w:sz w:val="22"/>
        </w:rPr>
        <w:t>A minimum of the following will be required:</w:t>
      </w:r>
    </w:p>
    <w:p w:rsidR="00BB2E36" w:rsidRDefault="00F95520" w:rsidP="00BB2E36">
      <w:pPr>
        <w:pStyle w:val="ListParagraph"/>
        <w:numPr>
          <w:ilvl w:val="0"/>
          <w:numId w:val="9"/>
        </w:numPr>
        <w:rPr>
          <w:sz w:val="22"/>
        </w:rPr>
      </w:pPr>
      <w:r>
        <w:rPr>
          <w:sz w:val="22"/>
        </w:rPr>
        <w:t>BS Degree and/or A.A./A.S. in Addiction Studies or Behavioral Sciences</w:t>
      </w:r>
    </w:p>
    <w:p w:rsidR="00F95520" w:rsidRDefault="00F95520" w:rsidP="00BB2E36">
      <w:pPr>
        <w:pStyle w:val="ListParagraph"/>
        <w:numPr>
          <w:ilvl w:val="0"/>
          <w:numId w:val="9"/>
        </w:numPr>
        <w:rPr>
          <w:sz w:val="22"/>
        </w:rPr>
      </w:pPr>
      <w:r>
        <w:rPr>
          <w:sz w:val="22"/>
        </w:rPr>
        <w:t>Certified as a Counselor through I.A.C.C., C.A.A.D.A.C., C.A.A.R.R. or C.A.A.D.E.</w:t>
      </w:r>
    </w:p>
    <w:p w:rsidR="00F95520" w:rsidRDefault="00F95520" w:rsidP="00BB2E36">
      <w:pPr>
        <w:pStyle w:val="ListParagraph"/>
        <w:numPr>
          <w:ilvl w:val="0"/>
          <w:numId w:val="9"/>
        </w:numPr>
        <w:rPr>
          <w:sz w:val="22"/>
        </w:rPr>
      </w:pPr>
      <w:r>
        <w:rPr>
          <w:sz w:val="22"/>
        </w:rPr>
        <w:t xml:space="preserve">Two (2) </w:t>
      </w:r>
      <w:r w:rsidR="00B47A77">
        <w:rPr>
          <w:sz w:val="22"/>
        </w:rPr>
        <w:t>years’</w:t>
      </w:r>
      <w:r>
        <w:rPr>
          <w:sz w:val="22"/>
        </w:rPr>
        <w:t xml:space="preserve"> work experience in A/OD field as a Certified Counselor I or better</w:t>
      </w:r>
    </w:p>
    <w:p w:rsidR="003610BD" w:rsidRPr="00B47A77" w:rsidRDefault="00F70503" w:rsidP="00BB2E36">
      <w:pPr>
        <w:pStyle w:val="ListParagraph"/>
        <w:numPr>
          <w:ilvl w:val="0"/>
          <w:numId w:val="9"/>
        </w:numPr>
        <w:rPr>
          <w:sz w:val="22"/>
        </w:rPr>
      </w:pPr>
      <w:r w:rsidRPr="00B47A77">
        <w:rPr>
          <w:sz w:val="22"/>
        </w:rPr>
        <w:t>Must have a strong clinical background, including experience in interviewing and therapeutic techniques; human development, psycho-dynamics; family systems and pharmacology.</w:t>
      </w:r>
    </w:p>
    <w:p w:rsidR="00BB2E36" w:rsidRPr="000A38BD" w:rsidRDefault="001D2897" w:rsidP="00BB2E36">
      <w:pPr>
        <w:pStyle w:val="ListParagraph"/>
        <w:numPr>
          <w:ilvl w:val="0"/>
          <w:numId w:val="9"/>
        </w:numPr>
        <w:rPr>
          <w:sz w:val="22"/>
        </w:rPr>
      </w:pPr>
      <w:r w:rsidRPr="000A38BD">
        <w:rPr>
          <w:sz w:val="22"/>
        </w:rPr>
        <w:t>Must have computer skills, experience with statisti</w:t>
      </w:r>
      <w:r w:rsidR="005F7D2A" w:rsidRPr="000A38BD">
        <w:rPr>
          <w:sz w:val="22"/>
        </w:rPr>
        <w:t>cs, report writing experience, meeting coordination, scheduling, knowledge of mental health services</w:t>
      </w:r>
    </w:p>
    <w:p w:rsidR="00F70503" w:rsidRDefault="00BB2E36" w:rsidP="006B72BC">
      <w:pPr>
        <w:pStyle w:val="Default"/>
        <w:numPr>
          <w:ilvl w:val="0"/>
          <w:numId w:val="9"/>
        </w:numPr>
        <w:rPr>
          <w:sz w:val="22"/>
        </w:rPr>
      </w:pPr>
      <w:r w:rsidRPr="00C27F93">
        <w:rPr>
          <w:sz w:val="22"/>
        </w:rPr>
        <w:t>A</w:t>
      </w:r>
      <w:r w:rsidR="00C27F93" w:rsidRPr="00C27F93">
        <w:rPr>
          <w:sz w:val="22"/>
        </w:rPr>
        <w:t xml:space="preserve"> background check is required and must have valid</w:t>
      </w:r>
      <w:r w:rsidR="00C27F93">
        <w:rPr>
          <w:sz w:val="22"/>
        </w:rPr>
        <w:t xml:space="preserve"> D</w:t>
      </w:r>
      <w:r w:rsidR="00C27F93" w:rsidRPr="00C27F93">
        <w:rPr>
          <w:sz w:val="22"/>
        </w:rPr>
        <w:t xml:space="preserve">river’s </w:t>
      </w:r>
      <w:r w:rsidR="00C27F93">
        <w:rPr>
          <w:sz w:val="22"/>
        </w:rPr>
        <w:t>L</w:t>
      </w:r>
      <w:r w:rsidR="00C27F93" w:rsidRPr="00C27F93">
        <w:rPr>
          <w:sz w:val="22"/>
        </w:rPr>
        <w:t>icense and insurance.</w:t>
      </w:r>
    </w:p>
    <w:p w:rsidR="001D2897" w:rsidRPr="00F70503" w:rsidRDefault="00F70503" w:rsidP="00F70503">
      <w:pPr>
        <w:pStyle w:val="ListParagraph"/>
        <w:numPr>
          <w:ilvl w:val="0"/>
          <w:numId w:val="9"/>
        </w:numPr>
        <w:rPr>
          <w:sz w:val="22"/>
        </w:rPr>
      </w:pPr>
      <w:r w:rsidRPr="000A38BD">
        <w:rPr>
          <w:sz w:val="22"/>
        </w:rPr>
        <w:t xml:space="preserve">Submit to random drug testing. </w:t>
      </w:r>
      <w:r w:rsidR="00C27F93" w:rsidRPr="00F70503">
        <w:rPr>
          <w:sz w:val="22"/>
        </w:rPr>
        <w:t xml:space="preserve"> </w:t>
      </w:r>
      <w:r w:rsidR="001D2897" w:rsidRPr="00F70503">
        <w:rPr>
          <w:sz w:val="22"/>
        </w:rPr>
        <w:t xml:space="preserve">  </w:t>
      </w:r>
      <w:r w:rsidR="006E14FF" w:rsidRPr="00F70503">
        <w:rPr>
          <w:sz w:val="22"/>
        </w:rPr>
        <w:t xml:space="preserve"> </w:t>
      </w:r>
    </w:p>
    <w:p w:rsidR="000A38BD" w:rsidRPr="00F70503" w:rsidRDefault="00197206" w:rsidP="000A38BD">
      <w:pPr>
        <w:pStyle w:val="ListParagraph"/>
        <w:numPr>
          <w:ilvl w:val="0"/>
          <w:numId w:val="9"/>
        </w:numPr>
        <w:rPr>
          <w:sz w:val="18"/>
        </w:rPr>
      </w:pPr>
      <w:r w:rsidRPr="00F70503">
        <w:rPr>
          <w:sz w:val="22"/>
        </w:rPr>
        <w:t>Must adhere to strict confidentiality</w:t>
      </w:r>
    </w:p>
    <w:p w:rsidR="00F70503" w:rsidRDefault="00F70503" w:rsidP="00197206">
      <w:pPr>
        <w:pStyle w:val="ListParagraph"/>
        <w:ind w:left="0"/>
        <w:rPr>
          <w:sz w:val="18"/>
          <w:szCs w:val="22"/>
        </w:rPr>
      </w:pPr>
    </w:p>
    <w:p w:rsidR="00004E04" w:rsidRDefault="00004E04" w:rsidP="00197206">
      <w:pPr>
        <w:pStyle w:val="ListParagraph"/>
        <w:ind w:left="0"/>
        <w:rPr>
          <w:sz w:val="18"/>
          <w:szCs w:val="22"/>
        </w:rPr>
      </w:pPr>
    </w:p>
    <w:p w:rsidR="00C307B4" w:rsidRDefault="00197206" w:rsidP="00197206">
      <w:pPr>
        <w:pStyle w:val="ListParagraph"/>
        <w:ind w:left="0"/>
        <w:rPr>
          <w:sz w:val="22"/>
          <w:szCs w:val="22"/>
        </w:rPr>
      </w:pPr>
      <w:r w:rsidRPr="004D71E0">
        <w:rPr>
          <w:sz w:val="22"/>
          <w:szCs w:val="22"/>
        </w:rPr>
        <w:t xml:space="preserve">Applications available </w:t>
      </w:r>
      <w:r w:rsidR="000856CB">
        <w:rPr>
          <w:sz w:val="22"/>
          <w:szCs w:val="22"/>
        </w:rPr>
        <w:t xml:space="preserve">at HLA Building. </w:t>
      </w:r>
      <w:r w:rsidR="000A38BD" w:rsidRPr="004D71E0">
        <w:rPr>
          <w:sz w:val="22"/>
          <w:szCs w:val="22"/>
        </w:rPr>
        <w:t xml:space="preserve">   </w:t>
      </w:r>
    </w:p>
    <w:p w:rsidR="00197206" w:rsidRPr="004D71E0" w:rsidRDefault="00197206" w:rsidP="00197206">
      <w:pPr>
        <w:pStyle w:val="ListParagraph"/>
        <w:ind w:left="0"/>
        <w:rPr>
          <w:sz w:val="18"/>
        </w:rPr>
      </w:pPr>
      <w:r w:rsidRPr="004D71E0">
        <w:rPr>
          <w:sz w:val="22"/>
          <w:szCs w:val="22"/>
        </w:rPr>
        <w:t>Tonkawa Tribe and Native American preference do apply.</w:t>
      </w:r>
    </w:p>
    <w:sectPr w:rsidR="00197206" w:rsidRPr="004D71E0" w:rsidSect="00F70503">
      <w:pgSz w:w="12240" w:h="15840" w:code="1"/>
      <w:pgMar w:top="72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036" w:rsidRDefault="00A04036" w:rsidP="00F70503">
      <w:r>
        <w:separator/>
      </w:r>
    </w:p>
  </w:endnote>
  <w:endnote w:type="continuationSeparator" w:id="0">
    <w:p w:rsidR="00A04036" w:rsidRDefault="00A04036" w:rsidP="00F70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036" w:rsidRDefault="00A04036" w:rsidP="00F70503">
      <w:r>
        <w:separator/>
      </w:r>
    </w:p>
  </w:footnote>
  <w:footnote w:type="continuationSeparator" w:id="0">
    <w:p w:rsidR="00A04036" w:rsidRDefault="00A04036" w:rsidP="00F70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83F31"/>
    <w:multiLevelType w:val="hybridMultilevel"/>
    <w:tmpl w:val="1D72E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A270D4"/>
    <w:multiLevelType w:val="hybridMultilevel"/>
    <w:tmpl w:val="9BFA4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205E8"/>
    <w:multiLevelType w:val="hybridMultilevel"/>
    <w:tmpl w:val="6C149C6C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3FC64408"/>
    <w:multiLevelType w:val="hybridMultilevel"/>
    <w:tmpl w:val="3ED01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05121D"/>
    <w:multiLevelType w:val="hybridMultilevel"/>
    <w:tmpl w:val="2778B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057D1C"/>
    <w:multiLevelType w:val="hybridMultilevel"/>
    <w:tmpl w:val="C16CF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997CEE"/>
    <w:multiLevelType w:val="hybridMultilevel"/>
    <w:tmpl w:val="299C9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0D190B"/>
    <w:multiLevelType w:val="hybridMultilevel"/>
    <w:tmpl w:val="E5D49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E17894"/>
    <w:multiLevelType w:val="hybridMultilevel"/>
    <w:tmpl w:val="DA08E9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9B"/>
    <w:rsid w:val="00004E04"/>
    <w:rsid w:val="00043B23"/>
    <w:rsid w:val="000856CB"/>
    <w:rsid w:val="000A38BD"/>
    <w:rsid w:val="000A72CF"/>
    <w:rsid w:val="000D438B"/>
    <w:rsid w:val="001111C3"/>
    <w:rsid w:val="00115C4C"/>
    <w:rsid w:val="00125CAB"/>
    <w:rsid w:val="00145C40"/>
    <w:rsid w:val="00153C3F"/>
    <w:rsid w:val="001821E6"/>
    <w:rsid w:val="00197206"/>
    <w:rsid w:val="001B6BE2"/>
    <w:rsid w:val="001D2897"/>
    <w:rsid w:val="001E1522"/>
    <w:rsid w:val="001E67D7"/>
    <w:rsid w:val="0020139E"/>
    <w:rsid w:val="002615F5"/>
    <w:rsid w:val="00286B6B"/>
    <w:rsid w:val="002B3626"/>
    <w:rsid w:val="002E555B"/>
    <w:rsid w:val="0031429B"/>
    <w:rsid w:val="00331157"/>
    <w:rsid w:val="00357317"/>
    <w:rsid w:val="003610BD"/>
    <w:rsid w:val="003849E7"/>
    <w:rsid w:val="003A1DE5"/>
    <w:rsid w:val="003B7967"/>
    <w:rsid w:val="003F0EA1"/>
    <w:rsid w:val="00407716"/>
    <w:rsid w:val="00427F19"/>
    <w:rsid w:val="00486057"/>
    <w:rsid w:val="00490817"/>
    <w:rsid w:val="004B6FC3"/>
    <w:rsid w:val="004D3FFD"/>
    <w:rsid w:val="004D71E0"/>
    <w:rsid w:val="005C7C3E"/>
    <w:rsid w:val="005E65AC"/>
    <w:rsid w:val="005F7D2A"/>
    <w:rsid w:val="00692BA6"/>
    <w:rsid w:val="006A6472"/>
    <w:rsid w:val="006B72BC"/>
    <w:rsid w:val="006E14FF"/>
    <w:rsid w:val="00771B2E"/>
    <w:rsid w:val="007876C8"/>
    <w:rsid w:val="007A2ADB"/>
    <w:rsid w:val="007B6E8F"/>
    <w:rsid w:val="00823011"/>
    <w:rsid w:val="00826200"/>
    <w:rsid w:val="008272A4"/>
    <w:rsid w:val="008310C8"/>
    <w:rsid w:val="00841624"/>
    <w:rsid w:val="00844C27"/>
    <w:rsid w:val="008E5EB3"/>
    <w:rsid w:val="008F0996"/>
    <w:rsid w:val="008F4B42"/>
    <w:rsid w:val="009409FB"/>
    <w:rsid w:val="00943384"/>
    <w:rsid w:val="0095595E"/>
    <w:rsid w:val="009B2D2C"/>
    <w:rsid w:val="009E1D94"/>
    <w:rsid w:val="00A04036"/>
    <w:rsid w:val="00A161F1"/>
    <w:rsid w:val="00A33A68"/>
    <w:rsid w:val="00A3410F"/>
    <w:rsid w:val="00B30D0C"/>
    <w:rsid w:val="00B407E7"/>
    <w:rsid w:val="00B47A77"/>
    <w:rsid w:val="00BA3E44"/>
    <w:rsid w:val="00BB2E36"/>
    <w:rsid w:val="00BE1FDC"/>
    <w:rsid w:val="00C27F93"/>
    <w:rsid w:val="00C307B4"/>
    <w:rsid w:val="00C465DA"/>
    <w:rsid w:val="00C5607E"/>
    <w:rsid w:val="00CA4C8B"/>
    <w:rsid w:val="00CA76B4"/>
    <w:rsid w:val="00CB2266"/>
    <w:rsid w:val="00CB6D13"/>
    <w:rsid w:val="00CE137E"/>
    <w:rsid w:val="00CE6657"/>
    <w:rsid w:val="00DA3C17"/>
    <w:rsid w:val="00DC05B8"/>
    <w:rsid w:val="00E17E7A"/>
    <w:rsid w:val="00E23772"/>
    <w:rsid w:val="00E32D34"/>
    <w:rsid w:val="00EE4269"/>
    <w:rsid w:val="00F00C4F"/>
    <w:rsid w:val="00F07357"/>
    <w:rsid w:val="00F40E5C"/>
    <w:rsid w:val="00F70503"/>
    <w:rsid w:val="00F95520"/>
    <w:rsid w:val="00FC33E3"/>
    <w:rsid w:val="00FE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626"/>
    <w:rPr>
      <w:sz w:val="24"/>
      <w:szCs w:val="24"/>
    </w:rPr>
  </w:style>
  <w:style w:type="paragraph" w:styleId="Heading1">
    <w:name w:val="heading 1"/>
    <w:basedOn w:val="Normal"/>
    <w:next w:val="Normal"/>
    <w:qFormat/>
    <w:rsid w:val="002B3626"/>
    <w:pPr>
      <w:keepNext/>
      <w:ind w:left="-1080"/>
      <w:jc w:val="center"/>
      <w:outlineLvl w:val="0"/>
    </w:pPr>
    <w:rPr>
      <w:rFonts w:ascii="Arial" w:hAnsi="Arial" w:cs="Arial"/>
      <w:b/>
      <w:bCs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B3626"/>
    <w:rPr>
      <w:color w:val="0000FF"/>
      <w:u w:val="single"/>
    </w:rPr>
  </w:style>
  <w:style w:type="paragraph" w:styleId="Title">
    <w:name w:val="Title"/>
    <w:basedOn w:val="Normal"/>
    <w:qFormat/>
    <w:rsid w:val="002B3626"/>
    <w:pPr>
      <w:ind w:left="-1080"/>
      <w:jc w:val="center"/>
    </w:pPr>
    <w:rPr>
      <w:rFonts w:ascii="Arial" w:hAnsi="Arial" w:cs="Arial"/>
      <w:b/>
      <w:bCs/>
      <w:sz w:val="20"/>
    </w:rPr>
  </w:style>
  <w:style w:type="paragraph" w:styleId="BodyText">
    <w:name w:val="Body Text"/>
    <w:basedOn w:val="Normal"/>
    <w:rsid w:val="002B3626"/>
    <w:pPr>
      <w:jc w:val="both"/>
    </w:pPr>
  </w:style>
  <w:style w:type="paragraph" w:customStyle="1" w:styleId="Default">
    <w:name w:val="Default"/>
    <w:rsid w:val="00CE665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5607E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F705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70503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F705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7050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626"/>
    <w:rPr>
      <w:sz w:val="24"/>
      <w:szCs w:val="24"/>
    </w:rPr>
  </w:style>
  <w:style w:type="paragraph" w:styleId="Heading1">
    <w:name w:val="heading 1"/>
    <w:basedOn w:val="Normal"/>
    <w:next w:val="Normal"/>
    <w:qFormat/>
    <w:rsid w:val="002B3626"/>
    <w:pPr>
      <w:keepNext/>
      <w:ind w:left="-1080"/>
      <w:jc w:val="center"/>
      <w:outlineLvl w:val="0"/>
    </w:pPr>
    <w:rPr>
      <w:rFonts w:ascii="Arial" w:hAnsi="Arial" w:cs="Arial"/>
      <w:b/>
      <w:bCs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B3626"/>
    <w:rPr>
      <w:color w:val="0000FF"/>
      <w:u w:val="single"/>
    </w:rPr>
  </w:style>
  <w:style w:type="paragraph" w:styleId="Title">
    <w:name w:val="Title"/>
    <w:basedOn w:val="Normal"/>
    <w:qFormat/>
    <w:rsid w:val="002B3626"/>
    <w:pPr>
      <w:ind w:left="-1080"/>
      <w:jc w:val="center"/>
    </w:pPr>
    <w:rPr>
      <w:rFonts w:ascii="Arial" w:hAnsi="Arial" w:cs="Arial"/>
      <w:b/>
      <w:bCs/>
      <w:sz w:val="20"/>
    </w:rPr>
  </w:style>
  <w:style w:type="paragraph" w:styleId="BodyText">
    <w:name w:val="Body Text"/>
    <w:basedOn w:val="Normal"/>
    <w:rsid w:val="002B3626"/>
    <w:pPr>
      <w:jc w:val="both"/>
    </w:pPr>
  </w:style>
  <w:style w:type="paragraph" w:customStyle="1" w:styleId="Default">
    <w:name w:val="Default"/>
    <w:rsid w:val="00CE665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5607E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F705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70503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F705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7050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epley\Local%20Settings\Temporary%20Internet%20Files\Content.Outlook\Y0J0D0TE\letterhead%20Tonkawa%20Trib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 Tonkawa Tribe</Template>
  <TotalTime>0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Tonkawa Tribe</Company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Mepley</dc:creator>
  <cp:lastModifiedBy>Neoshia Roemer</cp:lastModifiedBy>
  <cp:revision>2</cp:revision>
  <cp:lastPrinted>2016-10-19T15:55:00Z</cp:lastPrinted>
  <dcterms:created xsi:type="dcterms:W3CDTF">2018-05-25T17:33:00Z</dcterms:created>
  <dcterms:modified xsi:type="dcterms:W3CDTF">2018-05-25T17:33:00Z</dcterms:modified>
</cp:coreProperties>
</file>