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90D482" w14:textId="492932E4" w:rsidR="00666460" w:rsidRDefault="00FA452E" w:rsidP="003B4CF1">
      <w:pPr>
        <w:pStyle w:val="Title"/>
        <w:spacing w:line="240" w:lineRule="auto"/>
      </w:pPr>
      <w:bookmarkStart w:id="0" w:name="_GoBack"/>
      <w:bookmarkEnd w:id="0"/>
      <w:r>
        <w:t xml:space="preserve">VAWA </w:t>
      </w:r>
      <w:sdt>
        <w:sdtPr>
          <w:alias w:val="Conference agenda:"/>
          <w:tag w:val="Conference agenda:"/>
          <w:id w:val="1579714412"/>
          <w:placeholder>
            <w:docPart w:val="15E6E1E0E590429F81DBCFBC0A59BF50"/>
          </w:placeholder>
          <w:temporary/>
          <w:showingPlcHdr/>
        </w:sdtPr>
        <w:sdtEndPr/>
        <w:sdtContent>
          <w:r w:rsidR="004908C5">
            <w:t>C</w:t>
          </w:r>
          <w:r w:rsidR="004908C5" w:rsidRPr="00EF580F">
            <w:t>onference Agenda</w:t>
          </w:r>
        </w:sdtContent>
      </w:sdt>
    </w:p>
    <w:p w14:paraId="4C923303" w14:textId="15DF685E" w:rsidR="00FA452E" w:rsidRDefault="00FA452E" w:rsidP="003B4CF1">
      <w:pPr>
        <w:pStyle w:val="Title"/>
        <w:spacing w:line="240" w:lineRule="auto"/>
      </w:pPr>
      <w:r>
        <w:t>June 25 &amp; 26, 2018</w:t>
      </w:r>
    </w:p>
    <w:p w14:paraId="36B38A6F" w14:textId="23725B65" w:rsidR="00FA452E" w:rsidRPr="00EF580F" w:rsidRDefault="00FA452E" w:rsidP="003B4CF1">
      <w:pPr>
        <w:pStyle w:val="Title"/>
        <w:spacing w:line="240" w:lineRule="auto"/>
      </w:pPr>
      <w:r>
        <w:t>Grand Traverse Resort &amp; Spa, Acme, MI</w:t>
      </w:r>
    </w:p>
    <w:p w14:paraId="0B35632F" w14:textId="66789B60" w:rsidR="00E87680" w:rsidRPr="00973C2C" w:rsidRDefault="00FA452E" w:rsidP="00973C2C">
      <w:pPr>
        <w:pStyle w:val="Heading1"/>
      </w:pPr>
      <w:r>
        <w:t>Monday, June 25, 2018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4" w:space="0" w:color="808080" w:themeColor="background1" w:themeShade="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Conference agenda information layout table #1"/>
      </w:tblPr>
      <w:tblGrid>
        <w:gridCol w:w="2375"/>
        <w:gridCol w:w="6995"/>
      </w:tblGrid>
      <w:tr w:rsidR="00B060E9" w14:paraId="0A9B6017" w14:textId="77777777" w:rsidTr="00A82AD1">
        <w:trPr>
          <w:trHeight w:val="764"/>
        </w:trPr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right w:w="58" w:type="dxa"/>
            </w:tcMar>
            <w:vAlign w:val="center"/>
          </w:tcPr>
          <w:p w14:paraId="3007C9EB" w14:textId="205D86DA" w:rsidR="00B060E9" w:rsidRDefault="00FA452E" w:rsidP="00E05DC9">
            <w:r>
              <w:t>8:00</w:t>
            </w:r>
            <w:r w:rsidR="00C6497B">
              <w:t xml:space="preserve"> </w:t>
            </w:r>
            <w:r>
              <w:t xml:space="preserve">am to </w:t>
            </w:r>
            <w:r w:rsidR="00F423EF">
              <w:t>12</w:t>
            </w:r>
            <w:r>
              <w:t>:00 pm</w:t>
            </w:r>
          </w:p>
          <w:p w14:paraId="1A2AC18B" w14:textId="4347B42B" w:rsidR="003A0E72" w:rsidRPr="00BA2348" w:rsidRDefault="003A0E72" w:rsidP="00E05DC9">
            <w:pPr>
              <w:rPr>
                <w:i/>
              </w:rPr>
            </w:pPr>
            <w:r>
              <w:t xml:space="preserve">   </w:t>
            </w:r>
            <w:r w:rsidR="00BA2348">
              <w:rPr>
                <w:i/>
              </w:rPr>
              <w:t>Room-TBD</w:t>
            </w:r>
          </w:p>
        </w:tc>
        <w:tc>
          <w:tcPr>
            <w:tcW w:w="6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8" w:type="dxa"/>
            </w:tcMar>
            <w:vAlign w:val="center"/>
          </w:tcPr>
          <w:p w14:paraId="754F9F33" w14:textId="05CA9E57" w:rsidR="00B060E9" w:rsidRPr="00093B54" w:rsidRDefault="00FA452E" w:rsidP="00E05DC9">
            <w:r>
              <w:t>Registration</w:t>
            </w:r>
          </w:p>
        </w:tc>
      </w:tr>
      <w:tr w:rsidR="00093B54" w14:paraId="0C06BBF0" w14:textId="77777777" w:rsidTr="00A82AD1"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right w:w="58" w:type="dxa"/>
            </w:tcMar>
            <w:vAlign w:val="center"/>
          </w:tcPr>
          <w:p w14:paraId="659F2308" w14:textId="48D8BC2D" w:rsidR="00093B54" w:rsidRDefault="00891788" w:rsidP="00093B54">
            <w:r>
              <w:t>8</w:t>
            </w:r>
            <w:r w:rsidR="006E1A68">
              <w:t>:00</w:t>
            </w:r>
            <w:r w:rsidR="00C6497B">
              <w:t xml:space="preserve"> </w:t>
            </w:r>
            <w:r w:rsidR="006E1A68">
              <w:t xml:space="preserve">am to </w:t>
            </w:r>
            <w:r>
              <w:t>8</w:t>
            </w:r>
            <w:r w:rsidR="00C33F24">
              <w:t>:30</w:t>
            </w:r>
            <w:r w:rsidR="00C6497B">
              <w:t xml:space="preserve"> </w:t>
            </w:r>
            <w:r w:rsidR="006E1A68">
              <w:t>am</w:t>
            </w:r>
          </w:p>
          <w:p w14:paraId="00E7BCBA" w14:textId="5A0FE351" w:rsidR="003A0E72" w:rsidRPr="00A82AD1" w:rsidRDefault="00A82AD1" w:rsidP="00093B54">
            <w:pPr>
              <w:rPr>
                <w:i/>
              </w:rPr>
            </w:pPr>
            <w:r>
              <w:t xml:space="preserve">   </w:t>
            </w:r>
            <w:r w:rsidR="00BA2348">
              <w:rPr>
                <w:i/>
              </w:rPr>
              <w:t>Room-TBD</w:t>
            </w:r>
          </w:p>
        </w:tc>
        <w:tc>
          <w:tcPr>
            <w:tcW w:w="6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8" w:type="dxa"/>
            </w:tcMar>
            <w:vAlign w:val="center"/>
          </w:tcPr>
          <w:p w14:paraId="553FCF76" w14:textId="372C623E" w:rsidR="00093B54" w:rsidRPr="00093B54" w:rsidRDefault="00046D05" w:rsidP="00093B54">
            <w:r>
              <w:t>Welcome</w:t>
            </w:r>
            <w:r w:rsidR="00CD4B74">
              <w:t xml:space="preserve"> – </w:t>
            </w:r>
            <w:r w:rsidR="00B5616B">
              <w:t>Tina Frankenberger, GTB Tribal Councilor a</w:t>
            </w:r>
            <w:r w:rsidR="00C03B13">
              <w:t xml:space="preserve">nd </w:t>
            </w:r>
            <w:r w:rsidR="00B5616B">
              <w:t xml:space="preserve">Hon. </w:t>
            </w:r>
            <w:r w:rsidR="00F86CD5">
              <w:t>Tanya S. Wanageshik</w:t>
            </w:r>
            <w:r>
              <w:t xml:space="preserve">, </w:t>
            </w:r>
            <w:r w:rsidR="00B5616B">
              <w:t xml:space="preserve">GTB Tribal Court Chief Judge; </w:t>
            </w:r>
            <w:r w:rsidR="00F86CD5">
              <w:t>Honor</w:t>
            </w:r>
            <w:r w:rsidR="003B4CF1">
              <w:t xml:space="preserve">/Opening </w:t>
            </w:r>
            <w:r w:rsidR="00F86CD5">
              <w:t>Song</w:t>
            </w:r>
            <w:r w:rsidR="00CD4B74">
              <w:t xml:space="preserve"> – Drum </w:t>
            </w:r>
            <w:r w:rsidR="00F86CD5">
              <w:t>TBD</w:t>
            </w:r>
            <w:r w:rsidR="00B5616B">
              <w:t xml:space="preserve">; </w:t>
            </w:r>
            <w:r>
              <w:t>Posting of Colors</w:t>
            </w:r>
            <w:r w:rsidR="00CD4B74">
              <w:t xml:space="preserve"> – P</w:t>
            </w:r>
            <w:r w:rsidR="00F86CD5">
              <w:t>eshawbestown</w:t>
            </w:r>
            <w:r w:rsidR="00CD4B74">
              <w:t xml:space="preserve"> </w:t>
            </w:r>
            <w:r w:rsidR="00F86CD5">
              <w:t>Post</w:t>
            </w:r>
          </w:p>
        </w:tc>
      </w:tr>
      <w:tr w:rsidR="00093B54" w14:paraId="4BAFFA59" w14:textId="77777777" w:rsidTr="00A82AD1">
        <w:trPr>
          <w:trHeight w:val="944"/>
        </w:trPr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right w:w="58" w:type="dxa"/>
            </w:tcMar>
            <w:vAlign w:val="center"/>
          </w:tcPr>
          <w:p w14:paraId="73358DB8" w14:textId="131F590F" w:rsidR="00093B54" w:rsidRDefault="00C6497B" w:rsidP="00093B54">
            <w:r>
              <w:t>8</w:t>
            </w:r>
            <w:r w:rsidR="00FA452E">
              <w:t>:</w:t>
            </w:r>
            <w:r w:rsidR="00F86CD5">
              <w:t>3</w:t>
            </w:r>
            <w:r w:rsidR="00FA452E">
              <w:t>0 am to 10:</w:t>
            </w:r>
            <w:r>
              <w:t>15</w:t>
            </w:r>
            <w:r w:rsidR="00FA452E">
              <w:t xml:space="preserve"> am</w:t>
            </w:r>
          </w:p>
          <w:p w14:paraId="79648B80" w14:textId="3B643A17" w:rsidR="003A0E72" w:rsidRPr="00A82AD1" w:rsidRDefault="00A82AD1" w:rsidP="00093B54">
            <w:pPr>
              <w:rPr>
                <w:i/>
              </w:rPr>
            </w:pPr>
            <w:r>
              <w:t xml:space="preserve">   </w:t>
            </w:r>
            <w:r w:rsidR="00BA2348">
              <w:rPr>
                <w:i/>
              </w:rPr>
              <w:t>Room-TBD</w:t>
            </w:r>
          </w:p>
        </w:tc>
        <w:tc>
          <w:tcPr>
            <w:tcW w:w="6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8" w:type="dxa"/>
            </w:tcMar>
            <w:vAlign w:val="center"/>
          </w:tcPr>
          <w:p w14:paraId="391091A3" w14:textId="4F63952D" w:rsidR="004908C5" w:rsidRPr="007B34A5" w:rsidRDefault="003E6EE4" w:rsidP="00E969E7">
            <w:pPr>
              <w:pStyle w:val="Companyname"/>
              <w:rPr>
                <w:b w:val="0"/>
              </w:rPr>
            </w:pPr>
            <w:r>
              <w:rPr>
                <w:b w:val="0"/>
              </w:rPr>
              <w:t>The Intersection of Domestic Violence and Child Abuse, Neglect and Juvenile Justice – Hon. Karen Howze (Ret.)</w:t>
            </w:r>
            <w:r w:rsidR="00C219B9">
              <w:rPr>
                <w:b w:val="0"/>
              </w:rPr>
              <w:t>, Judge In Residence, National Council of Juvenile and Family Court Judges</w:t>
            </w:r>
          </w:p>
        </w:tc>
      </w:tr>
      <w:tr w:rsidR="00093B54" w14:paraId="2BDC40E8" w14:textId="77777777" w:rsidTr="00A82AD1"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right w:w="58" w:type="dxa"/>
            </w:tcMar>
            <w:vAlign w:val="center"/>
          </w:tcPr>
          <w:p w14:paraId="392403E5" w14:textId="4203141D" w:rsidR="00093B54" w:rsidRPr="00093B54" w:rsidRDefault="00F86CD5" w:rsidP="00293816">
            <w:r>
              <w:t>10:</w:t>
            </w:r>
            <w:r w:rsidR="00C6497B">
              <w:t>15</w:t>
            </w:r>
            <w:r>
              <w:t xml:space="preserve"> am to 10:</w:t>
            </w:r>
            <w:r w:rsidR="00C6497B">
              <w:t>30</w:t>
            </w:r>
            <w:r>
              <w:t xml:space="preserve"> am</w:t>
            </w:r>
          </w:p>
        </w:tc>
        <w:sdt>
          <w:sdtPr>
            <w:alias w:val="Break:"/>
            <w:tag w:val="Break:"/>
            <w:id w:val="1664273287"/>
            <w:placeholder>
              <w:docPart w:val="D21A6C4B2FBB415E99E12E208C3D29D0"/>
            </w:placeholder>
            <w:temporary/>
            <w:showingPlcHdr/>
          </w:sdtPr>
          <w:sdtEndPr/>
          <w:sdtContent>
            <w:tc>
              <w:tcPr>
                <w:tcW w:w="698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left w:w="58" w:type="dxa"/>
                </w:tcMar>
                <w:vAlign w:val="center"/>
              </w:tcPr>
              <w:p w14:paraId="35B640AF" w14:textId="77777777" w:rsidR="00093B54" w:rsidRPr="00093B54" w:rsidRDefault="00293816" w:rsidP="00293816">
                <w:r w:rsidRPr="00093B54">
                  <w:t>Break</w:t>
                </w:r>
              </w:p>
            </w:tc>
          </w:sdtContent>
        </w:sdt>
      </w:tr>
      <w:tr w:rsidR="00093B54" w14:paraId="5C624A96" w14:textId="77777777" w:rsidTr="00A82AD1">
        <w:trPr>
          <w:trHeight w:val="252"/>
        </w:trPr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right w:w="58" w:type="dxa"/>
            </w:tcMar>
            <w:vAlign w:val="center"/>
          </w:tcPr>
          <w:p w14:paraId="540D1333" w14:textId="578A70C8" w:rsidR="00093B54" w:rsidRDefault="00F86CD5" w:rsidP="00293816">
            <w:r>
              <w:t>10:</w:t>
            </w:r>
            <w:r w:rsidR="00C6497B">
              <w:t>30</w:t>
            </w:r>
            <w:r>
              <w:t xml:space="preserve"> am to 12:00 pm</w:t>
            </w:r>
          </w:p>
          <w:p w14:paraId="3BB2DB20" w14:textId="41C895F7" w:rsidR="003A0E72" w:rsidRPr="00A82AD1" w:rsidRDefault="00A82AD1" w:rsidP="00293816">
            <w:pPr>
              <w:rPr>
                <w:i/>
              </w:rPr>
            </w:pPr>
            <w:r>
              <w:t xml:space="preserve">   </w:t>
            </w:r>
            <w:r w:rsidR="00BA2348">
              <w:rPr>
                <w:i/>
              </w:rPr>
              <w:t>Room-TBD</w:t>
            </w:r>
          </w:p>
        </w:tc>
        <w:tc>
          <w:tcPr>
            <w:tcW w:w="6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8" w:type="dxa"/>
            </w:tcMar>
            <w:vAlign w:val="center"/>
          </w:tcPr>
          <w:p w14:paraId="578D221B" w14:textId="75054F8B" w:rsidR="00093B54" w:rsidRPr="007B34A5" w:rsidRDefault="00757020" w:rsidP="0036556E">
            <w:pPr>
              <w:rPr>
                <w:rFonts w:cs="Arial"/>
              </w:rPr>
            </w:pPr>
            <w:r>
              <w:t>Supporting Healthy Brain Development in Young Children Exposed to Trauma and Interpersonal Violence</w:t>
            </w:r>
            <w:r w:rsidR="00CD4B74">
              <w:t xml:space="preserve"> –</w:t>
            </w:r>
            <w:r>
              <w:t xml:space="preserve"> Dr. Sheri L. Hill, PhD, IMH-E (IV-P), CCC-SLP, Early Childhood Policy Specialist</w:t>
            </w:r>
          </w:p>
        </w:tc>
      </w:tr>
      <w:tr w:rsidR="00093B54" w14:paraId="3E34F206" w14:textId="77777777" w:rsidTr="00A82AD1">
        <w:trPr>
          <w:trHeight w:val="909"/>
        </w:trPr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right w:w="58" w:type="dxa"/>
            </w:tcMar>
            <w:vAlign w:val="center"/>
          </w:tcPr>
          <w:p w14:paraId="41D44218" w14:textId="4DE4D395" w:rsidR="00093B54" w:rsidRPr="00093B54" w:rsidRDefault="00BA2348" w:rsidP="00293816">
            <w:r>
              <w:t>12:00 pm to 1:</w:t>
            </w:r>
            <w:r w:rsidR="00DE3DE3">
              <w:t>00</w:t>
            </w:r>
            <w:r>
              <w:t xml:space="preserve"> pm</w:t>
            </w:r>
          </w:p>
        </w:tc>
        <w:tc>
          <w:tcPr>
            <w:tcW w:w="6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8" w:type="dxa"/>
            </w:tcMar>
            <w:vAlign w:val="center"/>
          </w:tcPr>
          <w:p w14:paraId="33A0E318" w14:textId="758A9BF8" w:rsidR="0036556E" w:rsidRPr="0036556E" w:rsidRDefault="00F86CD5" w:rsidP="00BA2348">
            <w:r>
              <w:t>Lunch-On your own</w:t>
            </w:r>
          </w:p>
        </w:tc>
      </w:tr>
      <w:tr w:rsidR="00093B54" w14:paraId="0D39EA4F" w14:textId="77777777" w:rsidTr="00A82AD1"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right w:w="58" w:type="dxa"/>
            </w:tcMar>
            <w:vAlign w:val="center"/>
          </w:tcPr>
          <w:p w14:paraId="26161122" w14:textId="2860B68F" w:rsidR="00093B54" w:rsidRDefault="00A82AD1" w:rsidP="00293816">
            <w:r>
              <w:t>1:</w:t>
            </w:r>
            <w:r w:rsidR="00DE3DE3">
              <w:t>00</w:t>
            </w:r>
            <w:r>
              <w:t xml:space="preserve"> pm to </w:t>
            </w:r>
            <w:r w:rsidR="00DE3DE3">
              <w:t>2</w:t>
            </w:r>
            <w:r>
              <w:t>:</w:t>
            </w:r>
            <w:r w:rsidR="00DE3DE3">
              <w:t>3</w:t>
            </w:r>
            <w:r>
              <w:t>0 pm</w:t>
            </w:r>
          </w:p>
          <w:p w14:paraId="1035B603" w14:textId="4B18D260" w:rsidR="00A82AD1" w:rsidRPr="00A82AD1" w:rsidRDefault="00A82AD1" w:rsidP="00293816">
            <w:pPr>
              <w:rPr>
                <w:i/>
              </w:rPr>
            </w:pPr>
            <w:r>
              <w:t xml:space="preserve">   </w:t>
            </w:r>
            <w:r w:rsidR="00BA2348">
              <w:rPr>
                <w:i/>
              </w:rPr>
              <w:t>Room-TBD</w:t>
            </w:r>
          </w:p>
        </w:tc>
        <w:tc>
          <w:tcPr>
            <w:tcW w:w="6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8" w:type="dxa"/>
            </w:tcMar>
            <w:vAlign w:val="center"/>
          </w:tcPr>
          <w:p w14:paraId="77943ECB" w14:textId="02322642" w:rsidR="00093B54" w:rsidRPr="00C35000" w:rsidRDefault="00FC5344" w:rsidP="0036556E">
            <w:pPr>
              <w:rPr>
                <w:rFonts w:cs="Arial"/>
              </w:rPr>
            </w:pPr>
            <w:r>
              <w:rPr>
                <w:rFonts w:cs="Arial"/>
              </w:rPr>
              <w:t xml:space="preserve">Families First and Title IV-E – Jack F. Trope, Senior Director, Casey Family Programs </w:t>
            </w:r>
          </w:p>
        </w:tc>
      </w:tr>
      <w:tr w:rsidR="00DE3DE3" w14:paraId="2BABAAA8" w14:textId="77777777" w:rsidTr="00A82AD1"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right w:w="58" w:type="dxa"/>
            </w:tcMar>
            <w:vAlign w:val="center"/>
          </w:tcPr>
          <w:p w14:paraId="2747A621" w14:textId="46C60C15" w:rsidR="00DE3DE3" w:rsidRDefault="00DE3DE3" w:rsidP="00293816">
            <w:r>
              <w:t>2:30 pm to 3:15 pm</w:t>
            </w:r>
          </w:p>
        </w:tc>
        <w:tc>
          <w:tcPr>
            <w:tcW w:w="6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8" w:type="dxa"/>
            </w:tcMar>
            <w:vAlign w:val="center"/>
          </w:tcPr>
          <w:p w14:paraId="02BD1A6E" w14:textId="342E5D04" w:rsidR="00DE3DE3" w:rsidRPr="00093B54" w:rsidRDefault="00DE3DE3" w:rsidP="00293816">
            <w:r w:rsidRPr="00DE3DE3">
              <w:t xml:space="preserve">Domestic Violence Advocacy Panel – Constance Baab, Director of Advocacy with Women’s Resource Center (WRC), </w:t>
            </w:r>
            <w:r>
              <w:t xml:space="preserve">Sequetta Brand and Yvette Weese, </w:t>
            </w:r>
            <w:r w:rsidRPr="00DE3DE3">
              <w:t>GTB Victim Advocates</w:t>
            </w:r>
          </w:p>
        </w:tc>
      </w:tr>
      <w:tr w:rsidR="00093B54" w14:paraId="4A7C428F" w14:textId="77777777" w:rsidTr="00A82AD1"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right w:w="58" w:type="dxa"/>
            </w:tcMar>
            <w:vAlign w:val="center"/>
          </w:tcPr>
          <w:p w14:paraId="01DE9638" w14:textId="54E31018" w:rsidR="00093B54" w:rsidRPr="00093B54" w:rsidRDefault="00A82AD1" w:rsidP="00293816">
            <w:r>
              <w:t>3:</w:t>
            </w:r>
            <w:r w:rsidR="00DE3DE3">
              <w:t>15</w:t>
            </w:r>
            <w:r w:rsidR="00CD4B74">
              <w:t xml:space="preserve"> </w:t>
            </w:r>
            <w:r>
              <w:t>pm to 3:</w:t>
            </w:r>
            <w:r w:rsidR="00DE3DE3">
              <w:t>30</w:t>
            </w:r>
            <w:r w:rsidR="00CD4B74">
              <w:t xml:space="preserve"> </w:t>
            </w:r>
            <w:r>
              <w:t>pm</w:t>
            </w:r>
          </w:p>
        </w:tc>
        <w:tc>
          <w:tcPr>
            <w:tcW w:w="6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8" w:type="dxa"/>
            </w:tcMar>
            <w:vAlign w:val="center"/>
          </w:tcPr>
          <w:p w14:paraId="53359AB0" w14:textId="2773C80B" w:rsidR="00093B54" w:rsidRPr="00093B54" w:rsidRDefault="00293816" w:rsidP="00293816">
            <w:r w:rsidRPr="00093B54">
              <w:t>Break</w:t>
            </w:r>
          </w:p>
        </w:tc>
      </w:tr>
      <w:tr w:rsidR="00093B54" w14:paraId="5EE2C88F" w14:textId="77777777" w:rsidTr="00A82AD1"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right w:w="58" w:type="dxa"/>
            </w:tcMar>
            <w:vAlign w:val="center"/>
          </w:tcPr>
          <w:p w14:paraId="1378FBB9" w14:textId="6CF79654" w:rsidR="00093B54" w:rsidRDefault="00A82AD1" w:rsidP="00293816">
            <w:r>
              <w:t>3:</w:t>
            </w:r>
            <w:r w:rsidR="00DE3DE3">
              <w:t>30</w:t>
            </w:r>
            <w:r>
              <w:t xml:space="preserve"> pm to 4:45 pm</w:t>
            </w:r>
          </w:p>
          <w:p w14:paraId="1C1232A8" w14:textId="74E69E62" w:rsidR="00A82AD1" w:rsidRPr="00A82AD1" w:rsidRDefault="00A82AD1" w:rsidP="00293816">
            <w:pPr>
              <w:rPr>
                <w:i/>
              </w:rPr>
            </w:pPr>
            <w:r>
              <w:t xml:space="preserve">   </w:t>
            </w:r>
            <w:r w:rsidR="00BA2348">
              <w:rPr>
                <w:i/>
              </w:rPr>
              <w:t>Room-TBD</w:t>
            </w:r>
          </w:p>
        </w:tc>
        <w:tc>
          <w:tcPr>
            <w:tcW w:w="6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8" w:type="dxa"/>
            </w:tcMar>
            <w:vAlign w:val="center"/>
          </w:tcPr>
          <w:p w14:paraId="012E0E2F" w14:textId="30689625" w:rsidR="00FC5344" w:rsidRPr="00C35000" w:rsidRDefault="00FC5344" w:rsidP="0036556E">
            <w:pPr>
              <w:rPr>
                <w:rFonts w:cs="Arial"/>
              </w:rPr>
            </w:pPr>
            <w:r>
              <w:rPr>
                <w:rFonts w:cs="Arial"/>
              </w:rPr>
              <w:t>Indian Child Welfare Act (ICWA) and Michigan Indian Family Preservation Act (MIFPA) Overview – Kate Fort, Director, Indian Law Clinic and Adjunct Professor, Michigan State University Law, Indigenous Law Program</w:t>
            </w:r>
          </w:p>
        </w:tc>
      </w:tr>
    </w:tbl>
    <w:p w14:paraId="2EB73F0B" w14:textId="4DF303A1" w:rsidR="00E801C4" w:rsidRPr="00D3753C" w:rsidRDefault="00F423EF" w:rsidP="00973C2C">
      <w:pPr>
        <w:pStyle w:val="Heading1"/>
      </w:pPr>
      <w:r>
        <w:t>Tuesday, June 26, 2018</w:t>
      </w:r>
    </w:p>
    <w:tbl>
      <w:tblPr>
        <w:tblStyle w:val="TableGrid"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Conference agenda information layout table #2"/>
      </w:tblPr>
      <w:tblGrid>
        <w:gridCol w:w="2375"/>
        <w:gridCol w:w="6995"/>
      </w:tblGrid>
      <w:tr w:rsidR="00F423EF" w14:paraId="77B23B63" w14:textId="77777777" w:rsidTr="00A82AD1">
        <w:tc>
          <w:tcPr>
            <w:tcW w:w="2370" w:type="dxa"/>
            <w:tcMar>
              <w:right w:w="58" w:type="dxa"/>
            </w:tcMar>
            <w:vAlign w:val="center"/>
          </w:tcPr>
          <w:p w14:paraId="2D0CFE29" w14:textId="682E0533" w:rsidR="00F423EF" w:rsidRDefault="00BE5B9E" w:rsidP="00DE522E">
            <w:r>
              <w:t>8</w:t>
            </w:r>
            <w:r w:rsidR="00F423EF">
              <w:t>:</w:t>
            </w:r>
            <w:r>
              <w:t>3</w:t>
            </w:r>
            <w:r w:rsidR="00F423EF">
              <w:t>0</w:t>
            </w:r>
            <w:r w:rsidR="00CD4B74">
              <w:t xml:space="preserve"> </w:t>
            </w:r>
            <w:r w:rsidR="00F423EF">
              <w:t xml:space="preserve">am to </w:t>
            </w:r>
            <w:r w:rsidR="00854CDC">
              <w:t>10</w:t>
            </w:r>
            <w:r w:rsidR="00F423EF">
              <w:t>:</w:t>
            </w:r>
            <w:r w:rsidR="00854CDC">
              <w:t>0</w:t>
            </w:r>
            <w:r>
              <w:t>0</w:t>
            </w:r>
            <w:r w:rsidR="00F423EF">
              <w:t xml:space="preserve"> am</w:t>
            </w:r>
          </w:p>
          <w:p w14:paraId="1AADFEBC" w14:textId="7EB2A895" w:rsidR="00A82AD1" w:rsidRPr="00A82AD1" w:rsidRDefault="00A82AD1" w:rsidP="00DE522E">
            <w:pPr>
              <w:rPr>
                <w:i/>
              </w:rPr>
            </w:pPr>
            <w:r>
              <w:t xml:space="preserve">   </w:t>
            </w:r>
            <w:r w:rsidR="00BA2348">
              <w:rPr>
                <w:i/>
              </w:rPr>
              <w:t>Room-TBD</w:t>
            </w:r>
          </w:p>
        </w:tc>
        <w:tc>
          <w:tcPr>
            <w:tcW w:w="6980" w:type="dxa"/>
            <w:tcMar>
              <w:left w:w="58" w:type="dxa"/>
            </w:tcMar>
            <w:vAlign w:val="center"/>
          </w:tcPr>
          <w:p w14:paraId="20124372" w14:textId="168546A5" w:rsidR="00F423EF" w:rsidRPr="00093B54" w:rsidRDefault="00D36044" w:rsidP="00DE522E">
            <w:r>
              <w:t>Special Domestic Violence Criminal Jurisdiction – Oscar J. Flores</w:t>
            </w:r>
            <w:r w:rsidR="00454477">
              <w:t>, Chief Prosecutor, Pasqual Yaqui Tribal Prosecutor’s Office</w:t>
            </w:r>
          </w:p>
        </w:tc>
      </w:tr>
      <w:tr w:rsidR="00F423EF" w14:paraId="1A7F62C6" w14:textId="77777777" w:rsidTr="00A82AD1">
        <w:tc>
          <w:tcPr>
            <w:tcW w:w="2370" w:type="dxa"/>
            <w:tcMar>
              <w:right w:w="58" w:type="dxa"/>
            </w:tcMar>
            <w:vAlign w:val="center"/>
          </w:tcPr>
          <w:p w14:paraId="50F5B591" w14:textId="38F7FBD3" w:rsidR="00F423EF" w:rsidRPr="00093B54" w:rsidRDefault="00F423EF" w:rsidP="00DE522E">
            <w:r>
              <w:t>10:</w:t>
            </w:r>
            <w:r w:rsidR="00854CDC">
              <w:t>00</w:t>
            </w:r>
            <w:r>
              <w:t xml:space="preserve"> am to 10:</w:t>
            </w:r>
            <w:r w:rsidR="00854CDC">
              <w:t>15</w:t>
            </w:r>
            <w:r>
              <w:t xml:space="preserve"> am</w:t>
            </w:r>
          </w:p>
        </w:tc>
        <w:tc>
          <w:tcPr>
            <w:tcW w:w="6980" w:type="dxa"/>
            <w:tcMar>
              <w:left w:w="58" w:type="dxa"/>
            </w:tcMar>
            <w:vAlign w:val="center"/>
          </w:tcPr>
          <w:sdt>
            <w:sdtPr>
              <w:alias w:val="Break:"/>
              <w:tag w:val="Break:"/>
              <w:id w:val="-1953389826"/>
              <w:placeholder>
                <w:docPart w:val="C91D2AC207DA41A79BEE5D04A2A3FCF1"/>
              </w:placeholder>
              <w:temporary/>
              <w:showingPlcHdr/>
            </w:sdtPr>
            <w:sdtEndPr/>
            <w:sdtContent>
              <w:p w14:paraId="7D4350CA" w14:textId="46573679" w:rsidR="00F423EF" w:rsidRPr="00093B54" w:rsidRDefault="00F423EF" w:rsidP="00DE522E">
                <w:r w:rsidRPr="00093B54">
                  <w:t>Break</w:t>
                </w:r>
              </w:p>
            </w:sdtContent>
          </w:sdt>
        </w:tc>
      </w:tr>
      <w:tr w:rsidR="00F423EF" w14:paraId="1AE6A51C" w14:textId="77777777" w:rsidTr="00A82AD1">
        <w:trPr>
          <w:trHeight w:val="252"/>
        </w:trPr>
        <w:tc>
          <w:tcPr>
            <w:tcW w:w="2370" w:type="dxa"/>
            <w:tcMar>
              <w:right w:w="58" w:type="dxa"/>
            </w:tcMar>
            <w:vAlign w:val="center"/>
          </w:tcPr>
          <w:p w14:paraId="743C0A39" w14:textId="425BBD3A" w:rsidR="00F423EF" w:rsidRDefault="00F423EF" w:rsidP="00DE522E">
            <w:r>
              <w:t>10:</w:t>
            </w:r>
            <w:r w:rsidR="00854CDC">
              <w:t>15</w:t>
            </w:r>
            <w:r>
              <w:t xml:space="preserve"> am to 1</w:t>
            </w:r>
            <w:r w:rsidR="003A0E72">
              <w:t>1</w:t>
            </w:r>
            <w:r>
              <w:t>:</w:t>
            </w:r>
            <w:r w:rsidR="00C41A40">
              <w:t>30</w:t>
            </w:r>
            <w:r>
              <w:t xml:space="preserve"> </w:t>
            </w:r>
            <w:r w:rsidR="003A0E72">
              <w:t>a</w:t>
            </w:r>
            <w:r>
              <w:t>m</w:t>
            </w:r>
          </w:p>
          <w:p w14:paraId="23FD167B" w14:textId="6B4536C3" w:rsidR="00A82AD1" w:rsidRPr="00A82AD1" w:rsidRDefault="00A82AD1" w:rsidP="00DE522E">
            <w:pPr>
              <w:rPr>
                <w:i/>
              </w:rPr>
            </w:pPr>
            <w:r>
              <w:t xml:space="preserve">   </w:t>
            </w:r>
            <w:r w:rsidR="00BA2348">
              <w:rPr>
                <w:i/>
              </w:rPr>
              <w:t>Room-TBD</w:t>
            </w:r>
          </w:p>
        </w:tc>
        <w:tc>
          <w:tcPr>
            <w:tcW w:w="6980" w:type="dxa"/>
            <w:tcMar>
              <w:left w:w="58" w:type="dxa"/>
            </w:tcMar>
            <w:vAlign w:val="center"/>
          </w:tcPr>
          <w:p w14:paraId="3F542A46" w14:textId="56C9C550" w:rsidR="00F423EF" w:rsidRPr="00C41A40" w:rsidRDefault="00C41A40" w:rsidP="00DE522E">
            <w:r>
              <w:t>Compliance with Michigan Title IV(e):  Eligibility and Reimburse-ability – Mark Sorenson</w:t>
            </w:r>
            <w:r w:rsidR="00D812B5">
              <w:t>, Leader BSC 1 CWFS Team, DHHS</w:t>
            </w:r>
            <w:r>
              <w:t xml:space="preserve"> and Stac</w:t>
            </w:r>
            <w:r w:rsidR="008C6DFA">
              <w:t>e</w:t>
            </w:r>
            <w:r>
              <w:t xml:space="preserve">y </w:t>
            </w:r>
            <w:r w:rsidR="008C6DFA">
              <w:t>Tadgerson</w:t>
            </w:r>
            <w:r w:rsidR="00D812B5">
              <w:t>, MPA, Director of Native American Affairs, DHHS</w:t>
            </w:r>
          </w:p>
        </w:tc>
      </w:tr>
      <w:tr w:rsidR="00A82AD1" w14:paraId="6A373D3C" w14:textId="77777777" w:rsidTr="00A82AD1">
        <w:trPr>
          <w:trHeight w:val="252"/>
        </w:trPr>
        <w:tc>
          <w:tcPr>
            <w:tcW w:w="2370" w:type="dxa"/>
            <w:tcMar>
              <w:right w:w="58" w:type="dxa"/>
            </w:tcMar>
            <w:vAlign w:val="center"/>
          </w:tcPr>
          <w:p w14:paraId="11D6030C" w14:textId="65FEBED9" w:rsidR="00A82AD1" w:rsidRDefault="003B4CF1" w:rsidP="00DE522E">
            <w:r>
              <w:lastRenderedPageBreak/>
              <w:t>11:</w:t>
            </w:r>
            <w:r w:rsidR="00C41A40">
              <w:t>30</w:t>
            </w:r>
            <w:r>
              <w:t xml:space="preserve"> am to 12:00 pm</w:t>
            </w:r>
          </w:p>
          <w:p w14:paraId="55E6AEF5" w14:textId="581F4931" w:rsidR="003B4CF1" w:rsidRPr="003B4CF1" w:rsidRDefault="003B4CF1" w:rsidP="00DE522E">
            <w:pPr>
              <w:rPr>
                <w:i/>
              </w:rPr>
            </w:pPr>
            <w:r>
              <w:t xml:space="preserve">   </w:t>
            </w:r>
            <w:r w:rsidR="00BA2348">
              <w:rPr>
                <w:i/>
              </w:rPr>
              <w:t>Room-TBD</w:t>
            </w:r>
          </w:p>
        </w:tc>
        <w:tc>
          <w:tcPr>
            <w:tcW w:w="6980" w:type="dxa"/>
            <w:tcMar>
              <w:left w:w="58" w:type="dxa"/>
            </w:tcMar>
            <w:vAlign w:val="center"/>
          </w:tcPr>
          <w:p w14:paraId="0DD2C75F" w14:textId="252E5434" w:rsidR="00A82AD1" w:rsidRDefault="003B4CF1" w:rsidP="00DE522E">
            <w:pPr>
              <w:rPr>
                <w:rFonts w:cs="Arial"/>
              </w:rPr>
            </w:pPr>
            <w:r>
              <w:rPr>
                <w:rFonts w:cs="Arial"/>
              </w:rPr>
              <w:t>Closing Remarks</w:t>
            </w:r>
            <w:r w:rsidR="00B5616B">
              <w:rPr>
                <w:rFonts w:cs="Arial"/>
              </w:rPr>
              <w:t xml:space="preserve"> – </w:t>
            </w:r>
            <w:r w:rsidR="00854CDC">
              <w:t>Hon. Tanya S. Wanageshik, GTB Tribal Court Chief Judge</w:t>
            </w:r>
            <w:r w:rsidR="00B5616B">
              <w:rPr>
                <w:rFonts w:cs="Arial"/>
              </w:rPr>
              <w:t xml:space="preserve">; </w:t>
            </w:r>
            <w:r>
              <w:rPr>
                <w:rFonts w:cs="Arial"/>
              </w:rPr>
              <w:t>Retiring of Colors-Peshawbestown Post</w:t>
            </w:r>
            <w:r w:rsidR="00B5616B">
              <w:rPr>
                <w:rFonts w:cs="Arial"/>
              </w:rPr>
              <w:t>; T</w:t>
            </w:r>
            <w:r>
              <w:rPr>
                <w:rFonts w:cs="Arial"/>
              </w:rPr>
              <w:t>raveling Song-Drum TBD</w:t>
            </w:r>
          </w:p>
        </w:tc>
      </w:tr>
    </w:tbl>
    <w:p w14:paraId="6DE232FD" w14:textId="77777777" w:rsidR="00CD0CE6" w:rsidRDefault="00CD0CE6" w:rsidP="00CD0CE6"/>
    <w:sectPr w:rsidR="00CD0CE6" w:rsidSect="00794996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pgSz w:w="12240" w:h="15840" w:code="1"/>
      <w:pgMar w:top="1152" w:right="1440" w:bottom="1152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D314AD3" w14:textId="77777777" w:rsidR="00F2570C" w:rsidRDefault="00F2570C" w:rsidP="00794996">
      <w:pPr>
        <w:spacing w:before="0" w:after="0" w:line="240" w:lineRule="auto"/>
      </w:pPr>
      <w:r>
        <w:separator/>
      </w:r>
    </w:p>
  </w:endnote>
  <w:endnote w:type="continuationSeparator" w:id="0">
    <w:p w14:paraId="0045D6A3" w14:textId="77777777" w:rsidR="00F2570C" w:rsidRDefault="00F2570C" w:rsidP="00794996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5746313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20881BE" w14:textId="77777777" w:rsidR="00794996" w:rsidRDefault="00794996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B2C2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700FA2" w14:textId="1029058A" w:rsidR="00CE4C8B" w:rsidRDefault="00854CDC" w:rsidP="00854CDC">
    <w:pPr>
      <w:pStyle w:val="Footer"/>
      <w:jc w:val="right"/>
    </w:pPr>
    <w:r>
      <w:t>6/13/2018 3:12 PM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98508B2" w14:textId="77777777" w:rsidR="00F2570C" w:rsidRDefault="00F2570C" w:rsidP="00794996">
      <w:pPr>
        <w:spacing w:before="0" w:after="0" w:line="240" w:lineRule="auto"/>
      </w:pPr>
      <w:r>
        <w:separator/>
      </w:r>
    </w:p>
  </w:footnote>
  <w:footnote w:type="continuationSeparator" w:id="0">
    <w:p w14:paraId="2B1D862E" w14:textId="77777777" w:rsidR="00F2570C" w:rsidRDefault="00F2570C" w:rsidP="00794996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4A1CF7" w14:textId="40730C10" w:rsidR="00CE4C8B" w:rsidRDefault="00F2570C">
    <w:pPr>
      <w:pStyle w:val="Header"/>
    </w:pPr>
    <w:r>
      <w:rPr>
        <w:noProof/>
      </w:rPr>
      <w:pict w14:anchorId="3018BF6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3844047" o:spid="_x0000_s2050" type="#_x0000_t136" style="position:absolute;margin-left:0;margin-top:0;width:582.15pt;height:77.6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TENTATIVE 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EE5B72" w14:textId="7C88EE60" w:rsidR="00CE4C8B" w:rsidRDefault="00F2570C">
    <w:pPr>
      <w:pStyle w:val="Header"/>
    </w:pPr>
    <w:r>
      <w:rPr>
        <w:noProof/>
      </w:rPr>
      <w:pict w14:anchorId="15F1E91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3844048" o:spid="_x0000_s2051" type="#_x0000_t136" style="position:absolute;margin-left:0;margin-top:0;width:582.15pt;height:77.6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TENTATIVE DRAF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4D7BBC" w14:textId="219260C2" w:rsidR="00CE4C8B" w:rsidRDefault="00F2570C">
    <w:pPr>
      <w:pStyle w:val="Header"/>
    </w:pPr>
    <w:r>
      <w:rPr>
        <w:noProof/>
      </w:rPr>
      <w:pict w14:anchorId="2164580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3844046" o:spid="_x0000_s2049" type="#_x0000_t136" style="position:absolute;margin-left:0;margin-top:0;width:582.15pt;height:77.6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TENTATIVE 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92DEF6EA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A0521554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3ECC6E0E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0B4485C4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936C2D6C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95C88B62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A02C2E4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02C2443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2DC061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BA6C481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stylePaneFormatFilter w:val="7824" w:allStyles="0" w:customStyles="0" w:latentStyles="1" w:stylesInUse="0" w:headingStyles="1" w:numberingStyles="0" w:tableStyles="0" w:directFormattingOnRuns="0" w:directFormattingOnParagraphs="0" w:directFormattingOnNumbering="0" w:directFormattingOnTables="1" w:clearFormatting="1" w:top3HeadingStyles="1" w:visibleStyles="1" w:alternateStyleNames="0"/>
  <w:defaultTabStop w:val="720"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6163"/>
    <w:rsid w:val="00013B61"/>
    <w:rsid w:val="00046D05"/>
    <w:rsid w:val="000544FF"/>
    <w:rsid w:val="000600A1"/>
    <w:rsid w:val="00062C12"/>
    <w:rsid w:val="00093B54"/>
    <w:rsid w:val="000B2C2D"/>
    <w:rsid w:val="000C3EC1"/>
    <w:rsid w:val="000F31DD"/>
    <w:rsid w:val="001014D3"/>
    <w:rsid w:val="00160F2D"/>
    <w:rsid w:val="00193A0C"/>
    <w:rsid w:val="001C5729"/>
    <w:rsid w:val="001F42DD"/>
    <w:rsid w:val="00203FEB"/>
    <w:rsid w:val="0020569B"/>
    <w:rsid w:val="0023496C"/>
    <w:rsid w:val="00242E5D"/>
    <w:rsid w:val="00253386"/>
    <w:rsid w:val="002633CE"/>
    <w:rsid w:val="00275648"/>
    <w:rsid w:val="00293816"/>
    <w:rsid w:val="002E5E84"/>
    <w:rsid w:val="00305E8D"/>
    <w:rsid w:val="00313B15"/>
    <w:rsid w:val="00316C98"/>
    <w:rsid w:val="00322038"/>
    <w:rsid w:val="00325AAA"/>
    <w:rsid w:val="00332FA9"/>
    <w:rsid w:val="00336B6F"/>
    <w:rsid w:val="00343983"/>
    <w:rsid w:val="0036556E"/>
    <w:rsid w:val="00365C36"/>
    <w:rsid w:val="00370770"/>
    <w:rsid w:val="00396651"/>
    <w:rsid w:val="003A0E72"/>
    <w:rsid w:val="003B10C0"/>
    <w:rsid w:val="003B4CF1"/>
    <w:rsid w:val="003D69BA"/>
    <w:rsid w:val="003E6EE4"/>
    <w:rsid w:val="00402F69"/>
    <w:rsid w:val="0041378C"/>
    <w:rsid w:val="004406FA"/>
    <w:rsid w:val="00452E55"/>
    <w:rsid w:val="00454477"/>
    <w:rsid w:val="004908C5"/>
    <w:rsid w:val="004E77BD"/>
    <w:rsid w:val="004F3110"/>
    <w:rsid w:val="00530717"/>
    <w:rsid w:val="005325C5"/>
    <w:rsid w:val="00567D0A"/>
    <w:rsid w:val="00595F76"/>
    <w:rsid w:val="005A0515"/>
    <w:rsid w:val="005A0F85"/>
    <w:rsid w:val="005A4C9E"/>
    <w:rsid w:val="005B3147"/>
    <w:rsid w:val="005C7890"/>
    <w:rsid w:val="005D6D58"/>
    <w:rsid w:val="005F014E"/>
    <w:rsid w:val="00666066"/>
    <w:rsid w:val="00666460"/>
    <w:rsid w:val="00674B0C"/>
    <w:rsid w:val="006D7DDE"/>
    <w:rsid w:val="006E1A68"/>
    <w:rsid w:val="006E7E18"/>
    <w:rsid w:val="006F294B"/>
    <w:rsid w:val="007368A5"/>
    <w:rsid w:val="0075221C"/>
    <w:rsid w:val="00757020"/>
    <w:rsid w:val="00760BED"/>
    <w:rsid w:val="007739C1"/>
    <w:rsid w:val="007817F5"/>
    <w:rsid w:val="00794996"/>
    <w:rsid w:val="007A77FB"/>
    <w:rsid w:val="007B34A5"/>
    <w:rsid w:val="00854CDC"/>
    <w:rsid w:val="00882812"/>
    <w:rsid w:val="00891788"/>
    <w:rsid w:val="008B4098"/>
    <w:rsid w:val="008B7154"/>
    <w:rsid w:val="008C6DFA"/>
    <w:rsid w:val="008C77DC"/>
    <w:rsid w:val="008E69AC"/>
    <w:rsid w:val="009209FE"/>
    <w:rsid w:val="00921CBA"/>
    <w:rsid w:val="00973C2C"/>
    <w:rsid w:val="009748B1"/>
    <w:rsid w:val="0099603B"/>
    <w:rsid w:val="009C5D45"/>
    <w:rsid w:val="009D4201"/>
    <w:rsid w:val="009E3BC6"/>
    <w:rsid w:val="009E68F3"/>
    <w:rsid w:val="00A12502"/>
    <w:rsid w:val="00A36163"/>
    <w:rsid w:val="00A5271E"/>
    <w:rsid w:val="00A67B22"/>
    <w:rsid w:val="00A82AD1"/>
    <w:rsid w:val="00AC2008"/>
    <w:rsid w:val="00AC214E"/>
    <w:rsid w:val="00AD5EA4"/>
    <w:rsid w:val="00B060E9"/>
    <w:rsid w:val="00B24CC4"/>
    <w:rsid w:val="00B26D96"/>
    <w:rsid w:val="00B5616B"/>
    <w:rsid w:val="00B63707"/>
    <w:rsid w:val="00B72366"/>
    <w:rsid w:val="00B76578"/>
    <w:rsid w:val="00B92FA8"/>
    <w:rsid w:val="00B936B6"/>
    <w:rsid w:val="00BA2348"/>
    <w:rsid w:val="00BB49D2"/>
    <w:rsid w:val="00BC2BAE"/>
    <w:rsid w:val="00BE5B9E"/>
    <w:rsid w:val="00C03B13"/>
    <w:rsid w:val="00C219B9"/>
    <w:rsid w:val="00C3287E"/>
    <w:rsid w:val="00C33F24"/>
    <w:rsid w:val="00C35000"/>
    <w:rsid w:val="00C41A40"/>
    <w:rsid w:val="00C6497B"/>
    <w:rsid w:val="00C71056"/>
    <w:rsid w:val="00C904F6"/>
    <w:rsid w:val="00CB5687"/>
    <w:rsid w:val="00CC1F8C"/>
    <w:rsid w:val="00CC6400"/>
    <w:rsid w:val="00CD0CE6"/>
    <w:rsid w:val="00CD4B74"/>
    <w:rsid w:val="00CE4C8B"/>
    <w:rsid w:val="00D02D62"/>
    <w:rsid w:val="00D0467D"/>
    <w:rsid w:val="00D213BD"/>
    <w:rsid w:val="00D31569"/>
    <w:rsid w:val="00D34075"/>
    <w:rsid w:val="00D36044"/>
    <w:rsid w:val="00D3753C"/>
    <w:rsid w:val="00D812B5"/>
    <w:rsid w:val="00DA72B0"/>
    <w:rsid w:val="00DE3DE3"/>
    <w:rsid w:val="00E01CE8"/>
    <w:rsid w:val="00E13C03"/>
    <w:rsid w:val="00E22048"/>
    <w:rsid w:val="00E40CFB"/>
    <w:rsid w:val="00E52884"/>
    <w:rsid w:val="00E801C4"/>
    <w:rsid w:val="00E80982"/>
    <w:rsid w:val="00E87680"/>
    <w:rsid w:val="00E969E7"/>
    <w:rsid w:val="00ED41F3"/>
    <w:rsid w:val="00EF580F"/>
    <w:rsid w:val="00F241F6"/>
    <w:rsid w:val="00F2570C"/>
    <w:rsid w:val="00F423EF"/>
    <w:rsid w:val="00F65D48"/>
    <w:rsid w:val="00F86CD5"/>
    <w:rsid w:val="00FA39B7"/>
    <w:rsid w:val="00FA452E"/>
    <w:rsid w:val="00FC5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4:docId w14:val="5246BA0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="Times New Roman"/>
        <w:sz w:val="22"/>
        <w:szCs w:val="22"/>
        <w:lang w:val="en-US" w:eastAsia="en-US" w:bidi="ar-SA"/>
      </w:rPr>
    </w:rPrDefault>
    <w:pPrDefault>
      <w:pPr>
        <w:spacing w:before="60" w:after="6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uiPriority="11" w:qFormat="1"/>
    <w:lsdException w:name="Date" w:qFormat="1"/>
    <w:lsdException w:name="Strong" w:semiHidden="0" w:uiPriority="22" w:unhideWhenUsed="0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2048"/>
  </w:style>
  <w:style w:type="paragraph" w:styleId="Heading1">
    <w:name w:val="heading 1"/>
    <w:basedOn w:val="Normal"/>
    <w:link w:val="Heading1Char"/>
    <w:uiPriority w:val="2"/>
    <w:qFormat/>
    <w:rsid w:val="0023496C"/>
    <w:pPr>
      <w:pBdr>
        <w:top w:val="single" w:sz="4" w:space="1" w:color="215868" w:themeColor="accent5" w:themeShade="80"/>
        <w:bottom w:val="single" w:sz="4" w:space="1" w:color="215868" w:themeColor="accent5" w:themeShade="80"/>
      </w:pBdr>
      <w:shd w:val="clear" w:color="auto" w:fill="215868" w:themeFill="accent5" w:themeFillShade="80"/>
      <w:spacing w:before="240"/>
      <w:contextualSpacing/>
      <w:jc w:val="center"/>
      <w:outlineLvl w:val="0"/>
    </w:pPr>
    <w:rPr>
      <w:b/>
      <w:color w:val="FFFFFF" w:themeColor="background1"/>
      <w:sz w:val="24"/>
    </w:rPr>
  </w:style>
  <w:style w:type="paragraph" w:styleId="Heading2">
    <w:name w:val="heading 2"/>
    <w:basedOn w:val="Normal"/>
    <w:next w:val="Normal"/>
    <w:uiPriority w:val="2"/>
    <w:semiHidden/>
    <w:unhideWhenUsed/>
    <w:qFormat/>
    <w:rsid w:val="00973C2C"/>
    <w:pPr>
      <w:keepNext/>
      <w:spacing w:before="240"/>
      <w:contextualSpacing/>
      <w:outlineLvl w:val="1"/>
    </w:pPr>
    <w:rPr>
      <w:rFonts w:asciiTheme="majorHAnsi" w:hAnsiTheme="majorHAnsi" w:cs="Arial"/>
      <w:b/>
      <w:bCs/>
      <w:i/>
      <w:iCs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2"/>
    <w:semiHidden/>
    <w:unhideWhenUsed/>
    <w:qFormat/>
    <w:rsid w:val="00973C2C"/>
    <w:pPr>
      <w:keepNext/>
      <w:keepLines/>
      <w:spacing w:before="40" w:after="0"/>
      <w:contextualSpacing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2"/>
    <w:semiHidden/>
    <w:unhideWhenUsed/>
    <w:qFormat/>
    <w:rsid w:val="00973C2C"/>
    <w:pPr>
      <w:keepNext/>
      <w:keepLines/>
      <w:spacing w:before="40" w:after="0"/>
      <w:contextualSpacing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2"/>
    <w:semiHidden/>
    <w:unhideWhenUsed/>
    <w:qFormat/>
    <w:rsid w:val="00973C2C"/>
    <w:pPr>
      <w:keepNext/>
      <w:keepLines/>
      <w:spacing w:before="40" w:after="0"/>
      <w:contextualSpacing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2"/>
    <w:semiHidden/>
    <w:unhideWhenUsed/>
    <w:qFormat/>
    <w:rsid w:val="00973C2C"/>
    <w:pPr>
      <w:keepNext/>
      <w:keepLines/>
      <w:spacing w:before="40" w:after="0"/>
      <w:contextualSpacing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2"/>
    <w:semiHidden/>
    <w:unhideWhenUsed/>
    <w:qFormat/>
    <w:rsid w:val="00973C2C"/>
    <w:pPr>
      <w:keepNext/>
      <w:keepLines/>
      <w:spacing w:before="40" w:after="0"/>
      <w:contextualSpacing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2"/>
    <w:semiHidden/>
    <w:unhideWhenUsed/>
    <w:qFormat/>
    <w:rsid w:val="00973C2C"/>
    <w:pPr>
      <w:keepNext/>
      <w:keepLines/>
      <w:spacing w:before="40" w:after="0"/>
      <w:contextualSpacing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2"/>
    <w:semiHidden/>
    <w:unhideWhenUsed/>
    <w:qFormat/>
    <w:rsid w:val="00973C2C"/>
    <w:pPr>
      <w:keepNext/>
      <w:keepLines/>
      <w:spacing w:before="40" w:after="0"/>
      <w:contextualSpacing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23496C"/>
    <w:rPr>
      <w:b/>
      <w:color w:val="FFFFFF" w:themeColor="background1"/>
      <w:sz w:val="24"/>
      <w:shd w:val="clear" w:color="auto" w:fill="215868" w:themeFill="accent5" w:themeFillShade="80"/>
    </w:rPr>
  </w:style>
  <w:style w:type="paragraph" w:styleId="BalloonText">
    <w:name w:val="Balloon Text"/>
    <w:basedOn w:val="Normal"/>
    <w:uiPriority w:val="99"/>
    <w:semiHidden/>
    <w:rsid w:val="00B936B6"/>
    <w:rPr>
      <w:rFonts w:cs="Tahoma"/>
      <w:szCs w:val="16"/>
    </w:rPr>
  </w:style>
  <w:style w:type="paragraph" w:styleId="Title">
    <w:name w:val="Title"/>
    <w:basedOn w:val="Normal"/>
    <w:uiPriority w:val="1"/>
    <w:qFormat/>
    <w:rsid w:val="00973C2C"/>
    <w:pPr>
      <w:spacing w:before="0" w:after="240"/>
      <w:contextualSpacing/>
      <w:jc w:val="center"/>
    </w:pPr>
    <w:rPr>
      <w:rFonts w:asciiTheme="majorHAnsi" w:hAnsiTheme="majorHAnsi" w:cs="Arial"/>
      <w:b/>
      <w:bCs/>
      <w:sz w:val="36"/>
      <w:szCs w:val="32"/>
    </w:rPr>
  </w:style>
  <w:style w:type="character" w:styleId="PlaceholderText">
    <w:name w:val="Placeholder Text"/>
    <w:basedOn w:val="DefaultParagraphFont"/>
    <w:uiPriority w:val="99"/>
    <w:semiHidden/>
    <w:rsid w:val="00093B54"/>
    <w:rPr>
      <w:color w:val="808080"/>
    </w:rPr>
  </w:style>
  <w:style w:type="table" w:styleId="TableGrid">
    <w:name w:val="Table Grid"/>
    <w:basedOn w:val="TableNormal"/>
    <w:uiPriority w:val="59"/>
    <w:rsid w:val="00E876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4"/>
    <w:qFormat/>
    <w:rsid w:val="007368A5"/>
    <w:rPr>
      <w:b/>
      <w:bCs/>
    </w:rPr>
  </w:style>
  <w:style w:type="paragraph" w:customStyle="1" w:styleId="Companyname">
    <w:name w:val="Company name"/>
    <w:basedOn w:val="Normal"/>
    <w:uiPriority w:val="3"/>
    <w:qFormat/>
    <w:rsid w:val="00973C2C"/>
    <w:rPr>
      <w:b/>
    </w:rPr>
  </w:style>
  <w:style w:type="paragraph" w:styleId="Header">
    <w:name w:val="header"/>
    <w:basedOn w:val="Normal"/>
    <w:link w:val="HeaderChar"/>
    <w:uiPriority w:val="99"/>
    <w:unhideWhenUsed/>
    <w:rsid w:val="00794996"/>
    <w:pPr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4996"/>
  </w:style>
  <w:style w:type="paragraph" w:styleId="Footer">
    <w:name w:val="footer"/>
    <w:basedOn w:val="Normal"/>
    <w:link w:val="FooterChar"/>
    <w:uiPriority w:val="99"/>
    <w:unhideWhenUsed/>
    <w:rsid w:val="00794996"/>
    <w:pPr>
      <w:spacing w:before="0" w:after="0" w:line="240" w:lineRule="auto"/>
      <w:jc w:val="center"/>
    </w:pPr>
  </w:style>
  <w:style w:type="character" w:customStyle="1" w:styleId="FooterChar">
    <w:name w:val="Footer Char"/>
    <w:basedOn w:val="DefaultParagraphFont"/>
    <w:link w:val="Footer"/>
    <w:uiPriority w:val="99"/>
    <w:rsid w:val="00794996"/>
  </w:style>
  <w:style w:type="paragraph" w:styleId="Bibliography">
    <w:name w:val="Bibliography"/>
    <w:basedOn w:val="Normal"/>
    <w:next w:val="Normal"/>
    <w:uiPriority w:val="37"/>
    <w:semiHidden/>
    <w:unhideWhenUsed/>
    <w:rsid w:val="00CD0CE6"/>
  </w:style>
  <w:style w:type="paragraph" w:styleId="BlockText">
    <w:name w:val="Block Text"/>
    <w:basedOn w:val="Normal"/>
    <w:uiPriority w:val="99"/>
    <w:semiHidden/>
    <w:unhideWhenUsed/>
    <w:rsid w:val="00CD0CE6"/>
    <w:pPr>
      <w:pBdr>
        <w:top w:val="single" w:sz="2" w:space="10" w:color="4F81BD" w:themeColor="accent1" w:frame="1"/>
        <w:left w:val="single" w:sz="2" w:space="10" w:color="4F81BD" w:themeColor="accent1" w:frame="1"/>
        <w:bottom w:val="single" w:sz="2" w:space="10" w:color="4F81BD" w:themeColor="accent1" w:frame="1"/>
        <w:right w:val="single" w:sz="2" w:space="10" w:color="4F81BD" w:themeColor="accent1" w:frame="1"/>
      </w:pBdr>
      <w:ind w:left="1152" w:right="1152"/>
    </w:pPr>
    <w:rPr>
      <w:rFonts w:eastAsiaTheme="minorEastAsia" w:cstheme="minorBidi"/>
      <w:i/>
      <w:iCs/>
      <w:color w:val="4F81BD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CD0CE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D0CE6"/>
  </w:style>
  <w:style w:type="paragraph" w:styleId="BodyText2">
    <w:name w:val="Body Text 2"/>
    <w:basedOn w:val="Normal"/>
    <w:link w:val="BodyText2Char"/>
    <w:uiPriority w:val="99"/>
    <w:semiHidden/>
    <w:unhideWhenUsed/>
    <w:rsid w:val="00CD0CE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CD0CE6"/>
  </w:style>
  <w:style w:type="paragraph" w:styleId="BodyText3">
    <w:name w:val="Body Text 3"/>
    <w:basedOn w:val="Normal"/>
    <w:link w:val="BodyText3Char"/>
    <w:uiPriority w:val="99"/>
    <w:semiHidden/>
    <w:unhideWhenUsed/>
    <w:rsid w:val="00CD0CE6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CD0CE6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CD0CE6"/>
    <w:pPr>
      <w:spacing w:after="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CD0CE6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CD0CE6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CD0CE6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CD0CE6"/>
    <w:pPr>
      <w:spacing w:after="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CD0CE6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CD0CE6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D0CE6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D0CE6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D0CE6"/>
    <w:rPr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CD0CE6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D0CE6"/>
    <w:pPr>
      <w:spacing w:before="0" w:after="200" w:line="240" w:lineRule="auto"/>
    </w:pPr>
    <w:rPr>
      <w:i/>
      <w:iCs/>
      <w:color w:val="1F497D" w:themeColor="text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CD0CE6"/>
    <w:pPr>
      <w:spacing w:before="0" w:after="0"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CD0CE6"/>
  </w:style>
  <w:style w:type="table" w:styleId="ColorfulGrid">
    <w:name w:val="Colorful Grid"/>
    <w:basedOn w:val="TableNormal"/>
    <w:uiPriority w:val="73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CD0CE6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D0CE6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D0CE6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D0CE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D0CE6"/>
    <w:rPr>
      <w:b/>
      <w:bCs/>
      <w:szCs w:val="20"/>
    </w:rPr>
  </w:style>
  <w:style w:type="table" w:styleId="DarkList">
    <w:name w:val="Dark List"/>
    <w:basedOn w:val="TableNormal"/>
    <w:uiPriority w:val="70"/>
    <w:semiHidden/>
    <w:unhideWhenUsed/>
    <w:rsid w:val="00CD0CE6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CD0CE6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CD0CE6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CD0CE6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CD0CE6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CD0CE6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CD0CE6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DocumentMap">
    <w:name w:val="Document Map"/>
    <w:basedOn w:val="Normal"/>
    <w:link w:val="DocumentMapChar"/>
    <w:uiPriority w:val="99"/>
    <w:semiHidden/>
    <w:unhideWhenUsed/>
    <w:rsid w:val="00CD0CE6"/>
    <w:pPr>
      <w:spacing w:before="0" w:after="0" w:line="240" w:lineRule="auto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CD0CE6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CD0CE6"/>
    <w:pPr>
      <w:spacing w:before="0"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CD0CE6"/>
  </w:style>
  <w:style w:type="character" w:styleId="Emphasis">
    <w:name w:val="Emphasis"/>
    <w:basedOn w:val="DefaultParagraphFont"/>
    <w:uiPriority w:val="20"/>
    <w:semiHidden/>
    <w:unhideWhenUsed/>
    <w:qFormat/>
    <w:rsid w:val="00CD0CE6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CD0CE6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D0CE6"/>
    <w:pPr>
      <w:spacing w:before="0" w:after="0"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D0CE6"/>
    <w:rPr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CD0CE6"/>
    <w:pPr>
      <w:framePr w:w="7920" w:h="1980" w:hRule="exact" w:hSpace="180" w:wrap="auto" w:hAnchor="page" w:xAlign="center" w:yAlign="bottom"/>
      <w:spacing w:before="0"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CD0CE6"/>
    <w:pPr>
      <w:spacing w:before="0" w:after="0" w:line="240" w:lineRule="auto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D0CE6"/>
    <w:rPr>
      <w:color w:val="800080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CD0CE6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D0CE6"/>
    <w:pPr>
      <w:spacing w:before="0" w:after="0"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D0CE6"/>
    <w:rPr>
      <w:szCs w:val="20"/>
    </w:rPr>
  </w:style>
  <w:style w:type="table" w:customStyle="1" w:styleId="GridTable1Light">
    <w:name w:val="Grid Table 1 Light"/>
    <w:basedOn w:val="TableNormal"/>
    <w:uiPriority w:val="46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1">
    <w:name w:val="Grid Table 1 Light Accent 1"/>
    <w:basedOn w:val="TableNormal"/>
    <w:uiPriority w:val="46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2">
    <w:name w:val="Grid Table 1 Light Accent 2"/>
    <w:basedOn w:val="TableNormal"/>
    <w:uiPriority w:val="46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3">
    <w:name w:val="Grid Table 1 Light Accent 3"/>
    <w:basedOn w:val="TableNormal"/>
    <w:uiPriority w:val="46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4">
    <w:name w:val="Grid Table 1 Light Accent 4"/>
    <w:basedOn w:val="TableNormal"/>
    <w:uiPriority w:val="46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5">
    <w:name w:val="Grid Table 1 Light Accent 5"/>
    <w:basedOn w:val="TableNormal"/>
    <w:uiPriority w:val="46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6">
    <w:name w:val="Grid Table 1 Light Accent 6"/>
    <w:basedOn w:val="TableNormal"/>
    <w:uiPriority w:val="46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">
    <w:name w:val="Grid Table 2"/>
    <w:basedOn w:val="TableNormal"/>
    <w:uiPriority w:val="47"/>
    <w:rsid w:val="00CD0CE6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Accent1">
    <w:name w:val="Grid Table 2 Accent 1"/>
    <w:basedOn w:val="TableNormal"/>
    <w:uiPriority w:val="47"/>
    <w:rsid w:val="00CD0CE6"/>
    <w:pPr>
      <w:spacing w:after="0" w:line="240" w:lineRule="auto"/>
    </w:pPr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2Accent2">
    <w:name w:val="Grid Table 2 Accent 2"/>
    <w:basedOn w:val="TableNormal"/>
    <w:uiPriority w:val="47"/>
    <w:rsid w:val="00CD0CE6"/>
    <w:pPr>
      <w:spacing w:after="0" w:line="240" w:lineRule="auto"/>
    </w:pPr>
    <w:tblPr>
      <w:tblStyleRowBandSize w:val="1"/>
      <w:tblStyleColBandSize w:val="1"/>
      <w:tblBorders>
        <w:top w:val="single" w:sz="2" w:space="0" w:color="D99594" w:themeColor="accent2" w:themeTint="99"/>
        <w:bottom w:val="single" w:sz="2" w:space="0" w:color="D99594" w:themeColor="accent2" w:themeTint="99"/>
        <w:insideH w:val="single" w:sz="2" w:space="0" w:color="D99594" w:themeColor="accent2" w:themeTint="99"/>
        <w:insideV w:val="single" w:sz="2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99594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2Accent3">
    <w:name w:val="Grid Table 2 Accent 3"/>
    <w:basedOn w:val="TableNormal"/>
    <w:uiPriority w:val="47"/>
    <w:rsid w:val="00CD0CE6"/>
    <w:pPr>
      <w:spacing w:after="0" w:line="240" w:lineRule="auto"/>
    </w:pPr>
    <w:tblPr>
      <w:tblStyleRowBandSize w:val="1"/>
      <w:tblStyleColBandSize w:val="1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2Accent4">
    <w:name w:val="Grid Table 2 Accent 4"/>
    <w:basedOn w:val="TableNormal"/>
    <w:uiPriority w:val="47"/>
    <w:rsid w:val="00CD0CE6"/>
    <w:pPr>
      <w:spacing w:after="0" w:line="240" w:lineRule="auto"/>
    </w:pPr>
    <w:tblPr>
      <w:tblStyleRowBandSize w:val="1"/>
      <w:tblStyleColBandSize w:val="1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GridTable2Accent5">
    <w:name w:val="Grid Table 2 Accent 5"/>
    <w:basedOn w:val="TableNormal"/>
    <w:uiPriority w:val="47"/>
    <w:rsid w:val="00CD0CE6"/>
    <w:pPr>
      <w:spacing w:after="0" w:line="240" w:lineRule="auto"/>
    </w:p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2Accent6">
    <w:name w:val="Grid Table 2 Accent 6"/>
    <w:basedOn w:val="TableNormal"/>
    <w:uiPriority w:val="47"/>
    <w:rsid w:val="00CD0CE6"/>
    <w:pPr>
      <w:spacing w:after="0" w:line="240" w:lineRule="auto"/>
    </w:pPr>
    <w:tblPr>
      <w:tblStyleRowBandSize w:val="1"/>
      <w:tblStyleColBandSize w:val="1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idTable3">
    <w:name w:val="Grid Table 3"/>
    <w:basedOn w:val="TableNormal"/>
    <w:uiPriority w:val="48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Accent1">
    <w:name w:val="Grid Table 3 Accent 1"/>
    <w:basedOn w:val="TableNormal"/>
    <w:uiPriority w:val="48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customStyle="1" w:styleId="GridTable3Accent2">
    <w:name w:val="Grid Table 3 Accent 2"/>
    <w:basedOn w:val="TableNormal"/>
    <w:uiPriority w:val="48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customStyle="1" w:styleId="GridTable3Accent3">
    <w:name w:val="Grid Table 3 Accent 3"/>
    <w:basedOn w:val="TableNormal"/>
    <w:uiPriority w:val="48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ridTable3Accent4">
    <w:name w:val="Grid Table 3 Accent 4"/>
    <w:basedOn w:val="TableNormal"/>
    <w:uiPriority w:val="48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customStyle="1" w:styleId="GridTable3Accent5">
    <w:name w:val="Grid Table 3 Accent 5"/>
    <w:basedOn w:val="TableNormal"/>
    <w:uiPriority w:val="48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GridTable3Accent6">
    <w:name w:val="Grid Table 3 Accent 6"/>
    <w:basedOn w:val="TableNormal"/>
    <w:uiPriority w:val="48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customStyle="1" w:styleId="GridTable4">
    <w:name w:val="Grid Table 4"/>
    <w:basedOn w:val="TableNormal"/>
    <w:uiPriority w:val="49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Accent1">
    <w:name w:val="Grid Table 4 Accent 1"/>
    <w:basedOn w:val="TableNormal"/>
    <w:uiPriority w:val="49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4Accent2">
    <w:name w:val="Grid Table 4 Accent 2"/>
    <w:basedOn w:val="TableNormal"/>
    <w:uiPriority w:val="49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4Accent3">
    <w:name w:val="Grid Table 4 Accent 3"/>
    <w:basedOn w:val="TableNormal"/>
    <w:uiPriority w:val="49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4Accent4">
    <w:name w:val="Grid Table 4 Accent 4"/>
    <w:basedOn w:val="TableNormal"/>
    <w:uiPriority w:val="49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GridTable4Accent5">
    <w:name w:val="Grid Table 4 Accent 5"/>
    <w:basedOn w:val="TableNormal"/>
    <w:uiPriority w:val="49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4Accent6">
    <w:name w:val="Grid Table 4 Accent 6"/>
    <w:basedOn w:val="TableNormal"/>
    <w:uiPriority w:val="49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idTable5Dark">
    <w:name w:val="Grid Table 5 Dark"/>
    <w:basedOn w:val="TableNormal"/>
    <w:uiPriority w:val="50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Accent1">
    <w:name w:val="Grid Table 5 Dark Accent 1"/>
    <w:basedOn w:val="TableNormal"/>
    <w:uiPriority w:val="50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customStyle="1" w:styleId="GridTable5DarkAccent2">
    <w:name w:val="Grid Table 5 Dark Accent 2"/>
    <w:basedOn w:val="TableNormal"/>
    <w:uiPriority w:val="50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E5B8B7" w:themeFill="accent2" w:themeFillTint="66"/>
      </w:tcPr>
    </w:tblStylePr>
  </w:style>
  <w:style w:type="table" w:customStyle="1" w:styleId="GridTable5DarkAccent3">
    <w:name w:val="Grid Table 5 Dark Accent 3"/>
    <w:basedOn w:val="TableNormal"/>
    <w:uiPriority w:val="50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customStyle="1" w:styleId="GridTable5DarkAccent4">
    <w:name w:val="Grid Table 5 Dark Accent 4"/>
    <w:basedOn w:val="TableNormal"/>
    <w:uiPriority w:val="50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customStyle="1" w:styleId="GridTable5DarkAccent5">
    <w:name w:val="Grid Table 5 Dark Accent 5"/>
    <w:basedOn w:val="TableNormal"/>
    <w:uiPriority w:val="50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customStyle="1" w:styleId="GridTable5DarkAccent6">
    <w:name w:val="Grid Table 5 Dark Accent 6"/>
    <w:basedOn w:val="TableNormal"/>
    <w:uiPriority w:val="50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customStyle="1" w:styleId="GridTable6Colorful">
    <w:name w:val="Grid Table 6 Colorful"/>
    <w:basedOn w:val="TableNormal"/>
    <w:uiPriority w:val="51"/>
    <w:rsid w:val="00CD0CE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1">
    <w:name w:val="Grid Table 6 Colorful Accent 1"/>
    <w:basedOn w:val="TableNormal"/>
    <w:uiPriority w:val="51"/>
    <w:rsid w:val="00CD0CE6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6ColorfulAccent2">
    <w:name w:val="Grid Table 6 Colorful Accent 2"/>
    <w:basedOn w:val="TableNormal"/>
    <w:uiPriority w:val="51"/>
    <w:rsid w:val="00CD0CE6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6ColorfulAccent3">
    <w:name w:val="Grid Table 6 Colorful Accent 3"/>
    <w:basedOn w:val="TableNormal"/>
    <w:uiPriority w:val="51"/>
    <w:rsid w:val="00CD0CE6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6ColorfulAccent4">
    <w:name w:val="Grid Table 6 Colorful Accent 4"/>
    <w:basedOn w:val="TableNormal"/>
    <w:uiPriority w:val="51"/>
    <w:rsid w:val="00CD0CE6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GridTable6ColorfulAccent5">
    <w:name w:val="Grid Table 6 Colorful Accent 5"/>
    <w:basedOn w:val="TableNormal"/>
    <w:uiPriority w:val="51"/>
    <w:rsid w:val="00CD0CE6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6ColorfulAccent6">
    <w:name w:val="Grid Table 6 Colorful Accent 6"/>
    <w:basedOn w:val="TableNormal"/>
    <w:uiPriority w:val="51"/>
    <w:rsid w:val="00CD0CE6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idTable7Colorful">
    <w:name w:val="Grid Table 7 Colorful"/>
    <w:basedOn w:val="TableNormal"/>
    <w:uiPriority w:val="52"/>
    <w:rsid w:val="00CD0CE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Accent1">
    <w:name w:val="Grid Table 7 Colorful Accent 1"/>
    <w:basedOn w:val="TableNormal"/>
    <w:uiPriority w:val="52"/>
    <w:rsid w:val="00CD0CE6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customStyle="1" w:styleId="GridTable7ColorfulAccent2">
    <w:name w:val="Grid Table 7 Colorful Accent 2"/>
    <w:basedOn w:val="TableNormal"/>
    <w:uiPriority w:val="52"/>
    <w:rsid w:val="00CD0CE6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customStyle="1" w:styleId="GridTable7ColorfulAccent3">
    <w:name w:val="Grid Table 7 Colorful Accent 3"/>
    <w:basedOn w:val="TableNormal"/>
    <w:uiPriority w:val="52"/>
    <w:rsid w:val="00CD0CE6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ridTable7ColorfulAccent4">
    <w:name w:val="Grid Table 7 Colorful Accent 4"/>
    <w:basedOn w:val="TableNormal"/>
    <w:uiPriority w:val="52"/>
    <w:rsid w:val="00CD0CE6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customStyle="1" w:styleId="GridTable7ColorfulAccent5">
    <w:name w:val="Grid Table 7 Colorful Accent 5"/>
    <w:basedOn w:val="TableNormal"/>
    <w:uiPriority w:val="52"/>
    <w:rsid w:val="00CD0CE6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GridTable7ColorfulAccent6">
    <w:name w:val="Grid Table 7 Colorful Accent 6"/>
    <w:basedOn w:val="TableNormal"/>
    <w:uiPriority w:val="52"/>
    <w:rsid w:val="00CD0CE6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2"/>
    <w:semiHidden/>
    <w:rsid w:val="00973C2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2"/>
    <w:semiHidden/>
    <w:rsid w:val="00973C2C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2"/>
    <w:semiHidden/>
    <w:rsid w:val="00973C2C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2"/>
    <w:semiHidden/>
    <w:rsid w:val="00973C2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2"/>
    <w:semiHidden/>
    <w:rsid w:val="00973C2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2"/>
    <w:semiHidden/>
    <w:rsid w:val="00973C2C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2"/>
    <w:semiHidden/>
    <w:rsid w:val="00973C2C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CD0CE6"/>
  </w:style>
  <w:style w:type="paragraph" w:styleId="HTMLAddress">
    <w:name w:val="HTML Address"/>
    <w:basedOn w:val="Normal"/>
    <w:link w:val="HTMLAddressChar"/>
    <w:uiPriority w:val="99"/>
    <w:semiHidden/>
    <w:unhideWhenUsed/>
    <w:rsid w:val="00CD0CE6"/>
    <w:pPr>
      <w:spacing w:before="0"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CD0CE6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CD0CE6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CD0CE6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CD0CE6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CD0CE6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D0CE6"/>
    <w:pPr>
      <w:spacing w:before="0" w:after="0"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D0CE6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CD0CE6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CD0CE6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CD0CE6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CD0CE6"/>
    <w:rPr>
      <w:color w:val="0000FF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CD0CE6"/>
    <w:pPr>
      <w:spacing w:before="0" w:after="0" w:line="240" w:lineRule="auto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CD0CE6"/>
    <w:pPr>
      <w:spacing w:before="0" w:after="0" w:line="240" w:lineRule="auto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CD0CE6"/>
    <w:pPr>
      <w:spacing w:before="0" w:after="0" w:line="240" w:lineRule="auto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CD0CE6"/>
    <w:pPr>
      <w:spacing w:before="0" w:after="0" w:line="240" w:lineRule="auto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CD0CE6"/>
    <w:pPr>
      <w:spacing w:before="0" w:after="0" w:line="240" w:lineRule="auto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CD0CE6"/>
    <w:pPr>
      <w:spacing w:before="0" w:after="0" w:line="240" w:lineRule="auto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CD0CE6"/>
    <w:pPr>
      <w:spacing w:before="0" w:after="0" w:line="240" w:lineRule="auto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CD0CE6"/>
    <w:pPr>
      <w:spacing w:before="0" w:after="0" w:line="240" w:lineRule="auto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CD0CE6"/>
    <w:pPr>
      <w:spacing w:before="0" w:after="0" w:line="240" w:lineRule="auto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CD0CE6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E22048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E22048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E22048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E22048"/>
    <w:rPr>
      <w:b/>
      <w:bCs/>
      <w:caps w:val="0"/>
      <w:smallCaps/>
      <w:color w:val="365F91" w:themeColor="accent1" w:themeShade="BF"/>
      <w:spacing w:val="0"/>
    </w:rPr>
  </w:style>
  <w:style w:type="table" w:styleId="LightGrid">
    <w:name w:val="Light Grid"/>
    <w:basedOn w:val="TableNormal"/>
    <w:uiPriority w:val="62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CD0CE6"/>
    <w:pPr>
      <w:spacing w:before="0"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CD0CE6"/>
    <w:pPr>
      <w:spacing w:before="0"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CD0CE6"/>
    <w:pPr>
      <w:spacing w:before="0"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CD0CE6"/>
    <w:pPr>
      <w:spacing w:before="0"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CD0CE6"/>
    <w:pPr>
      <w:spacing w:before="0"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CD0CE6"/>
    <w:pPr>
      <w:spacing w:before="0"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CD0CE6"/>
    <w:pPr>
      <w:spacing w:before="0"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CD0CE6"/>
  </w:style>
  <w:style w:type="paragraph" w:styleId="List">
    <w:name w:val="List"/>
    <w:basedOn w:val="Normal"/>
    <w:uiPriority w:val="99"/>
    <w:semiHidden/>
    <w:unhideWhenUsed/>
    <w:rsid w:val="00CD0CE6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CD0CE6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CD0CE6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CD0CE6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CD0CE6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CD0CE6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CD0CE6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CD0CE6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CD0CE6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CD0CE6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CD0CE6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CD0CE6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CD0CE6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CD0CE6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CD0CE6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CD0CE6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CD0CE6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CD0CE6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CD0CE6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CD0CE6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rsid w:val="00CD0CE6"/>
    <w:pPr>
      <w:ind w:left="720"/>
      <w:contextualSpacing/>
    </w:pPr>
  </w:style>
  <w:style w:type="table" w:customStyle="1" w:styleId="ListTable1Light">
    <w:name w:val="List Table 1 Light"/>
    <w:basedOn w:val="TableNormal"/>
    <w:uiPriority w:val="46"/>
    <w:rsid w:val="00CD0CE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Accent1">
    <w:name w:val="List Table 1 Light Accent 1"/>
    <w:basedOn w:val="TableNormal"/>
    <w:uiPriority w:val="46"/>
    <w:rsid w:val="00CD0CE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1LightAccent2">
    <w:name w:val="List Table 1 Light Accent 2"/>
    <w:basedOn w:val="TableNormal"/>
    <w:uiPriority w:val="46"/>
    <w:rsid w:val="00CD0CE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1LightAccent3">
    <w:name w:val="List Table 1 Light Accent 3"/>
    <w:basedOn w:val="TableNormal"/>
    <w:uiPriority w:val="46"/>
    <w:rsid w:val="00CD0CE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1LightAccent4">
    <w:name w:val="List Table 1 Light Accent 4"/>
    <w:basedOn w:val="TableNormal"/>
    <w:uiPriority w:val="46"/>
    <w:rsid w:val="00CD0CE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1LightAccent5">
    <w:name w:val="List Table 1 Light Accent 5"/>
    <w:basedOn w:val="TableNormal"/>
    <w:uiPriority w:val="46"/>
    <w:rsid w:val="00CD0CE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1LightAccent6">
    <w:name w:val="List Table 1 Light Accent 6"/>
    <w:basedOn w:val="TableNormal"/>
    <w:uiPriority w:val="46"/>
    <w:rsid w:val="00CD0CE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2">
    <w:name w:val="List Table 2"/>
    <w:basedOn w:val="TableNormal"/>
    <w:uiPriority w:val="47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Accent1">
    <w:name w:val="List Table 2 Accent 1"/>
    <w:basedOn w:val="TableNormal"/>
    <w:uiPriority w:val="47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2Accent2">
    <w:name w:val="List Table 2 Accent 2"/>
    <w:basedOn w:val="TableNormal"/>
    <w:uiPriority w:val="47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bottom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2Accent3">
    <w:name w:val="List Table 2 Accent 3"/>
    <w:basedOn w:val="TableNormal"/>
    <w:uiPriority w:val="47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2Accent4">
    <w:name w:val="List Table 2 Accent 4"/>
    <w:basedOn w:val="TableNormal"/>
    <w:uiPriority w:val="47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2Accent5">
    <w:name w:val="List Table 2 Accent 5"/>
    <w:basedOn w:val="TableNormal"/>
    <w:uiPriority w:val="47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2Accent6">
    <w:name w:val="List Table 2 Accent 6"/>
    <w:basedOn w:val="TableNormal"/>
    <w:uiPriority w:val="47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3">
    <w:name w:val="List Table 3"/>
    <w:basedOn w:val="TableNormal"/>
    <w:uiPriority w:val="48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Accent1">
    <w:name w:val="List Table 3 Accent 1"/>
    <w:basedOn w:val="TableNormal"/>
    <w:uiPriority w:val="48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customStyle="1" w:styleId="ListTable3Accent2">
    <w:name w:val="List Table 3 Accent 2"/>
    <w:basedOn w:val="TableNormal"/>
    <w:uiPriority w:val="48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customStyle="1" w:styleId="ListTable3Accent3">
    <w:name w:val="List Table 3 Accent 3"/>
    <w:basedOn w:val="TableNormal"/>
    <w:uiPriority w:val="48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customStyle="1" w:styleId="ListTable3Accent4">
    <w:name w:val="List Table 3 Accent 4"/>
    <w:basedOn w:val="TableNormal"/>
    <w:uiPriority w:val="48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customStyle="1" w:styleId="ListTable3Accent5">
    <w:name w:val="List Table 3 Accent 5"/>
    <w:basedOn w:val="TableNormal"/>
    <w:uiPriority w:val="48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customStyle="1" w:styleId="ListTable3Accent6">
    <w:name w:val="List Table 3 Accent 6"/>
    <w:basedOn w:val="TableNormal"/>
    <w:uiPriority w:val="48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customStyle="1" w:styleId="ListTable4">
    <w:name w:val="List Table 4"/>
    <w:basedOn w:val="TableNormal"/>
    <w:uiPriority w:val="49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Accent1">
    <w:name w:val="List Table 4 Accent 1"/>
    <w:basedOn w:val="TableNormal"/>
    <w:uiPriority w:val="49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4Accent2">
    <w:name w:val="List Table 4 Accent 2"/>
    <w:basedOn w:val="TableNormal"/>
    <w:uiPriority w:val="49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4Accent3">
    <w:name w:val="List Table 4 Accent 3"/>
    <w:basedOn w:val="TableNormal"/>
    <w:uiPriority w:val="49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4Accent4">
    <w:name w:val="List Table 4 Accent 4"/>
    <w:basedOn w:val="TableNormal"/>
    <w:uiPriority w:val="49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4Accent5">
    <w:name w:val="List Table 4 Accent 5"/>
    <w:basedOn w:val="TableNormal"/>
    <w:uiPriority w:val="49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4Accent6">
    <w:name w:val="List Table 4 Accent 6"/>
    <w:basedOn w:val="TableNormal"/>
    <w:uiPriority w:val="49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5Dark">
    <w:name w:val="List Table 5 Dark"/>
    <w:basedOn w:val="TableNormal"/>
    <w:uiPriority w:val="50"/>
    <w:rsid w:val="00CD0CE6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1">
    <w:name w:val="List Table 5 Dark Accent 1"/>
    <w:basedOn w:val="TableNormal"/>
    <w:uiPriority w:val="50"/>
    <w:rsid w:val="00CD0CE6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2">
    <w:name w:val="List Table 5 Dark Accent 2"/>
    <w:basedOn w:val="TableNormal"/>
    <w:uiPriority w:val="50"/>
    <w:rsid w:val="00CD0CE6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C0504D" w:themeColor="accent2"/>
        <w:left w:val="single" w:sz="24" w:space="0" w:color="C0504D" w:themeColor="accent2"/>
        <w:bottom w:val="single" w:sz="24" w:space="0" w:color="C0504D" w:themeColor="accent2"/>
        <w:right w:val="single" w:sz="24" w:space="0" w:color="C0504D" w:themeColor="accent2"/>
      </w:tblBorders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3">
    <w:name w:val="List Table 5 Dark Accent 3"/>
    <w:basedOn w:val="TableNormal"/>
    <w:uiPriority w:val="50"/>
    <w:rsid w:val="00CD0CE6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4">
    <w:name w:val="List Table 5 Dark Accent 4"/>
    <w:basedOn w:val="TableNormal"/>
    <w:uiPriority w:val="50"/>
    <w:rsid w:val="00CD0CE6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5">
    <w:name w:val="List Table 5 Dark Accent 5"/>
    <w:basedOn w:val="TableNormal"/>
    <w:uiPriority w:val="50"/>
    <w:rsid w:val="00CD0CE6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6">
    <w:name w:val="List Table 5 Dark Accent 6"/>
    <w:basedOn w:val="TableNormal"/>
    <w:uiPriority w:val="50"/>
    <w:rsid w:val="00CD0CE6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">
    <w:name w:val="List Table 6 Colorful"/>
    <w:basedOn w:val="TableNormal"/>
    <w:uiPriority w:val="51"/>
    <w:rsid w:val="00CD0CE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Accent1">
    <w:name w:val="List Table 6 Colorful Accent 1"/>
    <w:basedOn w:val="TableNormal"/>
    <w:uiPriority w:val="51"/>
    <w:rsid w:val="00CD0CE6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6ColorfulAccent2">
    <w:name w:val="List Table 6 Colorful Accent 2"/>
    <w:basedOn w:val="TableNormal"/>
    <w:uiPriority w:val="51"/>
    <w:rsid w:val="00CD0CE6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4" w:space="0" w:color="C0504D" w:themeColor="accent2"/>
        <w:bottom w:val="single" w:sz="4" w:space="0" w:color="C0504D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6ColorfulAccent3">
    <w:name w:val="List Table 6 Colorful Accent 3"/>
    <w:basedOn w:val="TableNormal"/>
    <w:uiPriority w:val="51"/>
    <w:rsid w:val="00CD0CE6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9BBB59" w:themeColor="accent3"/>
        <w:bottom w:val="single" w:sz="4" w:space="0" w:color="9BBB5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6ColorfulAccent4">
    <w:name w:val="List Table 6 Colorful Accent 4"/>
    <w:basedOn w:val="TableNormal"/>
    <w:uiPriority w:val="51"/>
    <w:rsid w:val="00CD0CE6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8064A2" w:themeColor="accent4"/>
        <w:bottom w:val="single" w:sz="4" w:space="0" w:color="8064A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64A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6ColorfulAccent5">
    <w:name w:val="List Table 6 Colorful Accent 5"/>
    <w:basedOn w:val="TableNormal"/>
    <w:uiPriority w:val="51"/>
    <w:rsid w:val="00CD0CE6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4BACC6" w:themeColor="accent5"/>
        <w:bottom w:val="single" w:sz="4" w:space="0" w:color="4BACC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BACC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6ColorfulAccent6">
    <w:name w:val="List Table 6 Colorful Accent 6"/>
    <w:basedOn w:val="TableNormal"/>
    <w:uiPriority w:val="51"/>
    <w:rsid w:val="00CD0CE6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79646" w:themeColor="accent6"/>
        <w:bottom w:val="single" w:sz="4" w:space="0" w:color="F79646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79646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7Colorful">
    <w:name w:val="List Table 7 Colorful"/>
    <w:basedOn w:val="TableNormal"/>
    <w:uiPriority w:val="52"/>
    <w:rsid w:val="00CD0CE6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1">
    <w:name w:val="List Table 7 Colorful Accent 1"/>
    <w:basedOn w:val="TableNormal"/>
    <w:uiPriority w:val="52"/>
    <w:rsid w:val="00CD0CE6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2">
    <w:name w:val="List Table 7 Colorful Accent 2"/>
    <w:basedOn w:val="TableNormal"/>
    <w:uiPriority w:val="52"/>
    <w:rsid w:val="00CD0CE6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0504D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0504D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0504D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0504D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3">
    <w:name w:val="List Table 7 Colorful Accent 3"/>
    <w:basedOn w:val="TableNormal"/>
    <w:uiPriority w:val="52"/>
    <w:rsid w:val="00CD0CE6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4">
    <w:name w:val="List Table 7 Colorful Accent 4"/>
    <w:basedOn w:val="TableNormal"/>
    <w:uiPriority w:val="52"/>
    <w:rsid w:val="00CD0CE6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5">
    <w:name w:val="List Table 7 Colorful Accent 5"/>
    <w:basedOn w:val="TableNormal"/>
    <w:uiPriority w:val="52"/>
    <w:rsid w:val="00CD0CE6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6">
    <w:name w:val="List Table 7 Colorful Accent 6"/>
    <w:basedOn w:val="TableNormal"/>
    <w:uiPriority w:val="52"/>
    <w:rsid w:val="00CD0CE6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CD0CE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CD0CE6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CD0CE6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CD0CE6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CD0CE6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CD0CE6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CD0CE6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CD0CE6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CD0CE6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CD0CE6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CD0CE6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CD0CE6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CD0CE6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CD0CE6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CD0CE6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CD0CE6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CD0CE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CD0CE6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99"/>
    <w:semiHidden/>
    <w:unhideWhenUsed/>
    <w:qFormat/>
    <w:rsid w:val="00CD0CE6"/>
    <w:pPr>
      <w:spacing w:before="0"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CD0CE6"/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CD0CE6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CD0CE6"/>
    <w:pPr>
      <w:spacing w:before="0"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CD0CE6"/>
  </w:style>
  <w:style w:type="character" w:styleId="PageNumber">
    <w:name w:val="page number"/>
    <w:basedOn w:val="DefaultParagraphFont"/>
    <w:uiPriority w:val="99"/>
    <w:semiHidden/>
    <w:unhideWhenUsed/>
    <w:rsid w:val="00CD0CE6"/>
  </w:style>
  <w:style w:type="table" w:customStyle="1" w:styleId="PlainTable1">
    <w:name w:val="Plain Table 1"/>
    <w:basedOn w:val="TableNormal"/>
    <w:uiPriority w:val="41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">
    <w:name w:val="Plain Table 2"/>
    <w:basedOn w:val="TableNormal"/>
    <w:uiPriority w:val="42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">
    <w:name w:val="Plain Table 3"/>
    <w:basedOn w:val="TableNormal"/>
    <w:uiPriority w:val="43"/>
    <w:rsid w:val="00CD0CE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">
    <w:name w:val="Plain Table 4"/>
    <w:basedOn w:val="TableNormal"/>
    <w:uiPriority w:val="44"/>
    <w:rsid w:val="00CD0CE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">
    <w:name w:val="Plain Table 5"/>
    <w:basedOn w:val="TableNormal"/>
    <w:uiPriority w:val="45"/>
    <w:rsid w:val="00CD0CE6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CD0CE6"/>
    <w:pPr>
      <w:spacing w:before="0" w:after="0" w:line="240" w:lineRule="auto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D0CE6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E22048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E22048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CD0CE6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CD0CE6"/>
  </w:style>
  <w:style w:type="paragraph" w:styleId="Signature">
    <w:name w:val="Signature"/>
    <w:basedOn w:val="Normal"/>
    <w:link w:val="SignatureChar"/>
    <w:uiPriority w:val="99"/>
    <w:semiHidden/>
    <w:unhideWhenUsed/>
    <w:rsid w:val="00CD0CE6"/>
    <w:pPr>
      <w:spacing w:before="0" w:after="0"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CD0CE6"/>
  </w:style>
  <w:style w:type="paragraph" w:styleId="Subtitle">
    <w:name w:val="Subtitle"/>
    <w:basedOn w:val="Normal"/>
    <w:link w:val="SubtitleChar"/>
    <w:uiPriority w:val="11"/>
    <w:semiHidden/>
    <w:unhideWhenUsed/>
    <w:qFormat/>
    <w:rsid w:val="00E22048"/>
    <w:pPr>
      <w:numPr>
        <w:ilvl w:val="1"/>
      </w:numPr>
      <w:spacing w:after="160"/>
      <w:contextualSpacing/>
    </w:pPr>
    <w:rPr>
      <w:rFonts w:eastAsiaTheme="minorEastAsia" w:cstheme="minorBidi"/>
      <w:color w:val="5A5A5A" w:themeColor="text1" w:themeTint="A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E22048"/>
    <w:rPr>
      <w:rFonts w:eastAsiaTheme="minorEastAsia" w:cstheme="minorBidi"/>
      <w:color w:val="5A5A5A" w:themeColor="text1" w:themeTint="A5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CD0CE6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E22048"/>
    <w:rPr>
      <w:caps w:val="0"/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CD0CE6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CD0CE6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CD0CE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CD0CE6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CD0CE6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CD0CE6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CD0CE6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CD0CE6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CD0CE6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CD0CE6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CD0CE6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CD0CE6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CD0CE6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CD0CE6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CD0CE6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CD0CE6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CD0CE6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CD0CE6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CD0CE6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CD0CE6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CD0CE6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CD0CE6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CD0CE6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CD0CE6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CD0CE6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GridTableLight">
    <w:name w:val="Grid Table Light"/>
    <w:basedOn w:val="TableNormal"/>
    <w:uiPriority w:val="40"/>
    <w:rsid w:val="00CD0CE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CD0CE6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CD0CE6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CD0CE6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CD0CE6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CD0CE6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CD0CE6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CD0CE6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CD0CE6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CD0CE6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CD0CE6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CD0CE6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CD0CE6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CD0CE6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CD0CE6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CD0CE6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CD0CE6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CD0C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CD0CE6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CD0CE6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CD0CE6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CD0CE6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CD0CE6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CD0CE6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CD0CE6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CD0CE6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CD0CE6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CD0CE6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CD0CE6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CD0CE6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CD0CE6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25AAA"/>
    <w:pPr>
      <w:keepNext/>
      <w:keepLines/>
      <w:outlineLvl w:val="9"/>
    </w:pPr>
    <w:rPr>
      <w:rFonts w:eastAsiaTheme="majorEastAsia" w:cstheme="majorBidi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="Times New Roman"/>
        <w:sz w:val="22"/>
        <w:szCs w:val="22"/>
        <w:lang w:val="en-US" w:eastAsia="en-US" w:bidi="ar-SA"/>
      </w:rPr>
    </w:rPrDefault>
    <w:pPrDefault>
      <w:pPr>
        <w:spacing w:before="60" w:after="6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uiPriority="11" w:qFormat="1"/>
    <w:lsdException w:name="Date" w:qFormat="1"/>
    <w:lsdException w:name="Strong" w:semiHidden="0" w:uiPriority="22" w:unhideWhenUsed="0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2048"/>
  </w:style>
  <w:style w:type="paragraph" w:styleId="Heading1">
    <w:name w:val="heading 1"/>
    <w:basedOn w:val="Normal"/>
    <w:link w:val="Heading1Char"/>
    <w:uiPriority w:val="2"/>
    <w:qFormat/>
    <w:rsid w:val="0023496C"/>
    <w:pPr>
      <w:pBdr>
        <w:top w:val="single" w:sz="4" w:space="1" w:color="215868" w:themeColor="accent5" w:themeShade="80"/>
        <w:bottom w:val="single" w:sz="4" w:space="1" w:color="215868" w:themeColor="accent5" w:themeShade="80"/>
      </w:pBdr>
      <w:shd w:val="clear" w:color="auto" w:fill="215868" w:themeFill="accent5" w:themeFillShade="80"/>
      <w:spacing w:before="240"/>
      <w:contextualSpacing/>
      <w:jc w:val="center"/>
      <w:outlineLvl w:val="0"/>
    </w:pPr>
    <w:rPr>
      <w:b/>
      <w:color w:val="FFFFFF" w:themeColor="background1"/>
      <w:sz w:val="24"/>
    </w:rPr>
  </w:style>
  <w:style w:type="paragraph" w:styleId="Heading2">
    <w:name w:val="heading 2"/>
    <w:basedOn w:val="Normal"/>
    <w:next w:val="Normal"/>
    <w:uiPriority w:val="2"/>
    <w:semiHidden/>
    <w:unhideWhenUsed/>
    <w:qFormat/>
    <w:rsid w:val="00973C2C"/>
    <w:pPr>
      <w:keepNext/>
      <w:spacing w:before="240"/>
      <w:contextualSpacing/>
      <w:outlineLvl w:val="1"/>
    </w:pPr>
    <w:rPr>
      <w:rFonts w:asciiTheme="majorHAnsi" w:hAnsiTheme="majorHAnsi" w:cs="Arial"/>
      <w:b/>
      <w:bCs/>
      <w:i/>
      <w:iCs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2"/>
    <w:semiHidden/>
    <w:unhideWhenUsed/>
    <w:qFormat/>
    <w:rsid w:val="00973C2C"/>
    <w:pPr>
      <w:keepNext/>
      <w:keepLines/>
      <w:spacing w:before="40" w:after="0"/>
      <w:contextualSpacing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2"/>
    <w:semiHidden/>
    <w:unhideWhenUsed/>
    <w:qFormat/>
    <w:rsid w:val="00973C2C"/>
    <w:pPr>
      <w:keepNext/>
      <w:keepLines/>
      <w:spacing w:before="40" w:after="0"/>
      <w:contextualSpacing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2"/>
    <w:semiHidden/>
    <w:unhideWhenUsed/>
    <w:qFormat/>
    <w:rsid w:val="00973C2C"/>
    <w:pPr>
      <w:keepNext/>
      <w:keepLines/>
      <w:spacing w:before="40" w:after="0"/>
      <w:contextualSpacing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2"/>
    <w:semiHidden/>
    <w:unhideWhenUsed/>
    <w:qFormat/>
    <w:rsid w:val="00973C2C"/>
    <w:pPr>
      <w:keepNext/>
      <w:keepLines/>
      <w:spacing w:before="40" w:after="0"/>
      <w:contextualSpacing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2"/>
    <w:semiHidden/>
    <w:unhideWhenUsed/>
    <w:qFormat/>
    <w:rsid w:val="00973C2C"/>
    <w:pPr>
      <w:keepNext/>
      <w:keepLines/>
      <w:spacing w:before="40" w:after="0"/>
      <w:contextualSpacing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2"/>
    <w:semiHidden/>
    <w:unhideWhenUsed/>
    <w:qFormat/>
    <w:rsid w:val="00973C2C"/>
    <w:pPr>
      <w:keepNext/>
      <w:keepLines/>
      <w:spacing w:before="40" w:after="0"/>
      <w:contextualSpacing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2"/>
    <w:semiHidden/>
    <w:unhideWhenUsed/>
    <w:qFormat/>
    <w:rsid w:val="00973C2C"/>
    <w:pPr>
      <w:keepNext/>
      <w:keepLines/>
      <w:spacing w:before="40" w:after="0"/>
      <w:contextualSpacing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23496C"/>
    <w:rPr>
      <w:b/>
      <w:color w:val="FFFFFF" w:themeColor="background1"/>
      <w:sz w:val="24"/>
      <w:shd w:val="clear" w:color="auto" w:fill="215868" w:themeFill="accent5" w:themeFillShade="80"/>
    </w:rPr>
  </w:style>
  <w:style w:type="paragraph" w:styleId="BalloonText">
    <w:name w:val="Balloon Text"/>
    <w:basedOn w:val="Normal"/>
    <w:uiPriority w:val="99"/>
    <w:semiHidden/>
    <w:rsid w:val="00B936B6"/>
    <w:rPr>
      <w:rFonts w:cs="Tahoma"/>
      <w:szCs w:val="16"/>
    </w:rPr>
  </w:style>
  <w:style w:type="paragraph" w:styleId="Title">
    <w:name w:val="Title"/>
    <w:basedOn w:val="Normal"/>
    <w:uiPriority w:val="1"/>
    <w:qFormat/>
    <w:rsid w:val="00973C2C"/>
    <w:pPr>
      <w:spacing w:before="0" w:after="240"/>
      <w:contextualSpacing/>
      <w:jc w:val="center"/>
    </w:pPr>
    <w:rPr>
      <w:rFonts w:asciiTheme="majorHAnsi" w:hAnsiTheme="majorHAnsi" w:cs="Arial"/>
      <w:b/>
      <w:bCs/>
      <w:sz w:val="36"/>
      <w:szCs w:val="32"/>
    </w:rPr>
  </w:style>
  <w:style w:type="character" w:styleId="PlaceholderText">
    <w:name w:val="Placeholder Text"/>
    <w:basedOn w:val="DefaultParagraphFont"/>
    <w:uiPriority w:val="99"/>
    <w:semiHidden/>
    <w:rsid w:val="00093B54"/>
    <w:rPr>
      <w:color w:val="808080"/>
    </w:rPr>
  </w:style>
  <w:style w:type="table" w:styleId="TableGrid">
    <w:name w:val="Table Grid"/>
    <w:basedOn w:val="TableNormal"/>
    <w:uiPriority w:val="59"/>
    <w:rsid w:val="00E876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4"/>
    <w:qFormat/>
    <w:rsid w:val="007368A5"/>
    <w:rPr>
      <w:b/>
      <w:bCs/>
    </w:rPr>
  </w:style>
  <w:style w:type="paragraph" w:customStyle="1" w:styleId="Companyname">
    <w:name w:val="Company name"/>
    <w:basedOn w:val="Normal"/>
    <w:uiPriority w:val="3"/>
    <w:qFormat/>
    <w:rsid w:val="00973C2C"/>
    <w:rPr>
      <w:b/>
    </w:rPr>
  </w:style>
  <w:style w:type="paragraph" w:styleId="Header">
    <w:name w:val="header"/>
    <w:basedOn w:val="Normal"/>
    <w:link w:val="HeaderChar"/>
    <w:uiPriority w:val="99"/>
    <w:unhideWhenUsed/>
    <w:rsid w:val="00794996"/>
    <w:pPr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4996"/>
  </w:style>
  <w:style w:type="paragraph" w:styleId="Footer">
    <w:name w:val="footer"/>
    <w:basedOn w:val="Normal"/>
    <w:link w:val="FooterChar"/>
    <w:uiPriority w:val="99"/>
    <w:unhideWhenUsed/>
    <w:rsid w:val="00794996"/>
    <w:pPr>
      <w:spacing w:before="0" w:after="0" w:line="240" w:lineRule="auto"/>
      <w:jc w:val="center"/>
    </w:pPr>
  </w:style>
  <w:style w:type="character" w:customStyle="1" w:styleId="FooterChar">
    <w:name w:val="Footer Char"/>
    <w:basedOn w:val="DefaultParagraphFont"/>
    <w:link w:val="Footer"/>
    <w:uiPriority w:val="99"/>
    <w:rsid w:val="00794996"/>
  </w:style>
  <w:style w:type="paragraph" w:styleId="Bibliography">
    <w:name w:val="Bibliography"/>
    <w:basedOn w:val="Normal"/>
    <w:next w:val="Normal"/>
    <w:uiPriority w:val="37"/>
    <w:semiHidden/>
    <w:unhideWhenUsed/>
    <w:rsid w:val="00CD0CE6"/>
  </w:style>
  <w:style w:type="paragraph" w:styleId="BlockText">
    <w:name w:val="Block Text"/>
    <w:basedOn w:val="Normal"/>
    <w:uiPriority w:val="99"/>
    <w:semiHidden/>
    <w:unhideWhenUsed/>
    <w:rsid w:val="00CD0CE6"/>
    <w:pPr>
      <w:pBdr>
        <w:top w:val="single" w:sz="2" w:space="10" w:color="4F81BD" w:themeColor="accent1" w:frame="1"/>
        <w:left w:val="single" w:sz="2" w:space="10" w:color="4F81BD" w:themeColor="accent1" w:frame="1"/>
        <w:bottom w:val="single" w:sz="2" w:space="10" w:color="4F81BD" w:themeColor="accent1" w:frame="1"/>
        <w:right w:val="single" w:sz="2" w:space="10" w:color="4F81BD" w:themeColor="accent1" w:frame="1"/>
      </w:pBdr>
      <w:ind w:left="1152" w:right="1152"/>
    </w:pPr>
    <w:rPr>
      <w:rFonts w:eastAsiaTheme="minorEastAsia" w:cstheme="minorBidi"/>
      <w:i/>
      <w:iCs/>
      <w:color w:val="4F81BD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CD0CE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D0CE6"/>
  </w:style>
  <w:style w:type="paragraph" w:styleId="BodyText2">
    <w:name w:val="Body Text 2"/>
    <w:basedOn w:val="Normal"/>
    <w:link w:val="BodyText2Char"/>
    <w:uiPriority w:val="99"/>
    <w:semiHidden/>
    <w:unhideWhenUsed/>
    <w:rsid w:val="00CD0CE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CD0CE6"/>
  </w:style>
  <w:style w:type="paragraph" w:styleId="BodyText3">
    <w:name w:val="Body Text 3"/>
    <w:basedOn w:val="Normal"/>
    <w:link w:val="BodyText3Char"/>
    <w:uiPriority w:val="99"/>
    <w:semiHidden/>
    <w:unhideWhenUsed/>
    <w:rsid w:val="00CD0CE6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CD0CE6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CD0CE6"/>
    <w:pPr>
      <w:spacing w:after="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CD0CE6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CD0CE6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CD0CE6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CD0CE6"/>
    <w:pPr>
      <w:spacing w:after="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CD0CE6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CD0CE6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D0CE6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D0CE6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D0CE6"/>
    <w:rPr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CD0CE6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D0CE6"/>
    <w:pPr>
      <w:spacing w:before="0" w:after="200" w:line="240" w:lineRule="auto"/>
    </w:pPr>
    <w:rPr>
      <w:i/>
      <w:iCs/>
      <w:color w:val="1F497D" w:themeColor="text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CD0CE6"/>
    <w:pPr>
      <w:spacing w:before="0" w:after="0"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CD0CE6"/>
  </w:style>
  <w:style w:type="table" w:styleId="ColorfulGrid">
    <w:name w:val="Colorful Grid"/>
    <w:basedOn w:val="TableNormal"/>
    <w:uiPriority w:val="73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CD0CE6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D0CE6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D0CE6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D0CE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D0CE6"/>
    <w:rPr>
      <w:b/>
      <w:bCs/>
      <w:szCs w:val="20"/>
    </w:rPr>
  </w:style>
  <w:style w:type="table" w:styleId="DarkList">
    <w:name w:val="Dark List"/>
    <w:basedOn w:val="TableNormal"/>
    <w:uiPriority w:val="70"/>
    <w:semiHidden/>
    <w:unhideWhenUsed/>
    <w:rsid w:val="00CD0CE6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CD0CE6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CD0CE6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CD0CE6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CD0CE6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CD0CE6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CD0CE6"/>
    <w:pPr>
      <w:spacing w:before="0"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DocumentMap">
    <w:name w:val="Document Map"/>
    <w:basedOn w:val="Normal"/>
    <w:link w:val="DocumentMapChar"/>
    <w:uiPriority w:val="99"/>
    <w:semiHidden/>
    <w:unhideWhenUsed/>
    <w:rsid w:val="00CD0CE6"/>
    <w:pPr>
      <w:spacing w:before="0" w:after="0" w:line="240" w:lineRule="auto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CD0CE6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CD0CE6"/>
    <w:pPr>
      <w:spacing w:before="0"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CD0CE6"/>
  </w:style>
  <w:style w:type="character" w:styleId="Emphasis">
    <w:name w:val="Emphasis"/>
    <w:basedOn w:val="DefaultParagraphFont"/>
    <w:uiPriority w:val="20"/>
    <w:semiHidden/>
    <w:unhideWhenUsed/>
    <w:qFormat/>
    <w:rsid w:val="00CD0CE6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CD0CE6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D0CE6"/>
    <w:pPr>
      <w:spacing w:before="0" w:after="0"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D0CE6"/>
    <w:rPr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CD0CE6"/>
    <w:pPr>
      <w:framePr w:w="7920" w:h="1980" w:hRule="exact" w:hSpace="180" w:wrap="auto" w:hAnchor="page" w:xAlign="center" w:yAlign="bottom"/>
      <w:spacing w:before="0"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CD0CE6"/>
    <w:pPr>
      <w:spacing w:before="0" w:after="0" w:line="240" w:lineRule="auto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D0CE6"/>
    <w:rPr>
      <w:color w:val="800080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CD0CE6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D0CE6"/>
    <w:pPr>
      <w:spacing w:before="0" w:after="0"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D0CE6"/>
    <w:rPr>
      <w:szCs w:val="20"/>
    </w:rPr>
  </w:style>
  <w:style w:type="table" w:customStyle="1" w:styleId="GridTable1Light">
    <w:name w:val="Grid Table 1 Light"/>
    <w:basedOn w:val="TableNormal"/>
    <w:uiPriority w:val="46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1">
    <w:name w:val="Grid Table 1 Light Accent 1"/>
    <w:basedOn w:val="TableNormal"/>
    <w:uiPriority w:val="46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2">
    <w:name w:val="Grid Table 1 Light Accent 2"/>
    <w:basedOn w:val="TableNormal"/>
    <w:uiPriority w:val="46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3">
    <w:name w:val="Grid Table 1 Light Accent 3"/>
    <w:basedOn w:val="TableNormal"/>
    <w:uiPriority w:val="46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4">
    <w:name w:val="Grid Table 1 Light Accent 4"/>
    <w:basedOn w:val="TableNormal"/>
    <w:uiPriority w:val="46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5">
    <w:name w:val="Grid Table 1 Light Accent 5"/>
    <w:basedOn w:val="TableNormal"/>
    <w:uiPriority w:val="46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6">
    <w:name w:val="Grid Table 1 Light Accent 6"/>
    <w:basedOn w:val="TableNormal"/>
    <w:uiPriority w:val="46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">
    <w:name w:val="Grid Table 2"/>
    <w:basedOn w:val="TableNormal"/>
    <w:uiPriority w:val="47"/>
    <w:rsid w:val="00CD0CE6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Accent1">
    <w:name w:val="Grid Table 2 Accent 1"/>
    <w:basedOn w:val="TableNormal"/>
    <w:uiPriority w:val="47"/>
    <w:rsid w:val="00CD0CE6"/>
    <w:pPr>
      <w:spacing w:after="0" w:line="240" w:lineRule="auto"/>
    </w:pPr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2Accent2">
    <w:name w:val="Grid Table 2 Accent 2"/>
    <w:basedOn w:val="TableNormal"/>
    <w:uiPriority w:val="47"/>
    <w:rsid w:val="00CD0CE6"/>
    <w:pPr>
      <w:spacing w:after="0" w:line="240" w:lineRule="auto"/>
    </w:pPr>
    <w:tblPr>
      <w:tblStyleRowBandSize w:val="1"/>
      <w:tblStyleColBandSize w:val="1"/>
      <w:tblBorders>
        <w:top w:val="single" w:sz="2" w:space="0" w:color="D99594" w:themeColor="accent2" w:themeTint="99"/>
        <w:bottom w:val="single" w:sz="2" w:space="0" w:color="D99594" w:themeColor="accent2" w:themeTint="99"/>
        <w:insideH w:val="single" w:sz="2" w:space="0" w:color="D99594" w:themeColor="accent2" w:themeTint="99"/>
        <w:insideV w:val="single" w:sz="2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99594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2Accent3">
    <w:name w:val="Grid Table 2 Accent 3"/>
    <w:basedOn w:val="TableNormal"/>
    <w:uiPriority w:val="47"/>
    <w:rsid w:val="00CD0CE6"/>
    <w:pPr>
      <w:spacing w:after="0" w:line="240" w:lineRule="auto"/>
    </w:pPr>
    <w:tblPr>
      <w:tblStyleRowBandSize w:val="1"/>
      <w:tblStyleColBandSize w:val="1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2Accent4">
    <w:name w:val="Grid Table 2 Accent 4"/>
    <w:basedOn w:val="TableNormal"/>
    <w:uiPriority w:val="47"/>
    <w:rsid w:val="00CD0CE6"/>
    <w:pPr>
      <w:spacing w:after="0" w:line="240" w:lineRule="auto"/>
    </w:pPr>
    <w:tblPr>
      <w:tblStyleRowBandSize w:val="1"/>
      <w:tblStyleColBandSize w:val="1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GridTable2Accent5">
    <w:name w:val="Grid Table 2 Accent 5"/>
    <w:basedOn w:val="TableNormal"/>
    <w:uiPriority w:val="47"/>
    <w:rsid w:val="00CD0CE6"/>
    <w:pPr>
      <w:spacing w:after="0" w:line="240" w:lineRule="auto"/>
    </w:p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2Accent6">
    <w:name w:val="Grid Table 2 Accent 6"/>
    <w:basedOn w:val="TableNormal"/>
    <w:uiPriority w:val="47"/>
    <w:rsid w:val="00CD0CE6"/>
    <w:pPr>
      <w:spacing w:after="0" w:line="240" w:lineRule="auto"/>
    </w:pPr>
    <w:tblPr>
      <w:tblStyleRowBandSize w:val="1"/>
      <w:tblStyleColBandSize w:val="1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idTable3">
    <w:name w:val="Grid Table 3"/>
    <w:basedOn w:val="TableNormal"/>
    <w:uiPriority w:val="48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Accent1">
    <w:name w:val="Grid Table 3 Accent 1"/>
    <w:basedOn w:val="TableNormal"/>
    <w:uiPriority w:val="48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customStyle="1" w:styleId="GridTable3Accent2">
    <w:name w:val="Grid Table 3 Accent 2"/>
    <w:basedOn w:val="TableNormal"/>
    <w:uiPriority w:val="48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customStyle="1" w:styleId="GridTable3Accent3">
    <w:name w:val="Grid Table 3 Accent 3"/>
    <w:basedOn w:val="TableNormal"/>
    <w:uiPriority w:val="48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ridTable3Accent4">
    <w:name w:val="Grid Table 3 Accent 4"/>
    <w:basedOn w:val="TableNormal"/>
    <w:uiPriority w:val="48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customStyle="1" w:styleId="GridTable3Accent5">
    <w:name w:val="Grid Table 3 Accent 5"/>
    <w:basedOn w:val="TableNormal"/>
    <w:uiPriority w:val="48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GridTable3Accent6">
    <w:name w:val="Grid Table 3 Accent 6"/>
    <w:basedOn w:val="TableNormal"/>
    <w:uiPriority w:val="48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customStyle="1" w:styleId="GridTable4">
    <w:name w:val="Grid Table 4"/>
    <w:basedOn w:val="TableNormal"/>
    <w:uiPriority w:val="49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Accent1">
    <w:name w:val="Grid Table 4 Accent 1"/>
    <w:basedOn w:val="TableNormal"/>
    <w:uiPriority w:val="49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4Accent2">
    <w:name w:val="Grid Table 4 Accent 2"/>
    <w:basedOn w:val="TableNormal"/>
    <w:uiPriority w:val="49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4Accent3">
    <w:name w:val="Grid Table 4 Accent 3"/>
    <w:basedOn w:val="TableNormal"/>
    <w:uiPriority w:val="49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4Accent4">
    <w:name w:val="Grid Table 4 Accent 4"/>
    <w:basedOn w:val="TableNormal"/>
    <w:uiPriority w:val="49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GridTable4Accent5">
    <w:name w:val="Grid Table 4 Accent 5"/>
    <w:basedOn w:val="TableNormal"/>
    <w:uiPriority w:val="49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4Accent6">
    <w:name w:val="Grid Table 4 Accent 6"/>
    <w:basedOn w:val="TableNormal"/>
    <w:uiPriority w:val="49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idTable5Dark">
    <w:name w:val="Grid Table 5 Dark"/>
    <w:basedOn w:val="TableNormal"/>
    <w:uiPriority w:val="50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Accent1">
    <w:name w:val="Grid Table 5 Dark Accent 1"/>
    <w:basedOn w:val="TableNormal"/>
    <w:uiPriority w:val="50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customStyle="1" w:styleId="GridTable5DarkAccent2">
    <w:name w:val="Grid Table 5 Dark Accent 2"/>
    <w:basedOn w:val="TableNormal"/>
    <w:uiPriority w:val="50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E5B8B7" w:themeFill="accent2" w:themeFillTint="66"/>
      </w:tcPr>
    </w:tblStylePr>
  </w:style>
  <w:style w:type="table" w:customStyle="1" w:styleId="GridTable5DarkAccent3">
    <w:name w:val="Grid Table 5 Dark Accent 3"/>
    <w:basedOn w:val="TableNormal"/>
    <w:uiPriority w:val="50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customStyle="1" w:styleId="GridTable5DarkAccent4">
    <w:name w:val="Grid Table 5 Dark Accent 4"/>
    <w:basedOn w:val="TableNormal"/>
    <w:uiPriority w:val="50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customStyle="1" w:styleId="GridTable5DarkAccent5">
    <w:name w:val="Grid Table 5 Dark Accent 5"/>
    <w:basedOn w:val="TableNormal"/>
    <w:uiPriority w:val="50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customStyle="1" w:styleId="GridTable5DarkAccent6">
    <w:name w:val="Grid Table 5 Dark Accent 6"/>
    <w:basedOn w:val="TableNormal"/>
    <w:uiPriority w:val="50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customStyle="1" w:styleId="GridTable6Colorful">
    <w:name w:val="Grid Table 6 Colorful"/>
    <w:basedOn w:val="TableNormal"/>
    <w:uiPriority w:val="51"/>
    <w:rsid w:val="00CD0CE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1">
    <w:name w:val="Grid Table 6 Colorful Accent 1"/>
    <w:basedOn w:val="TableNormal"/>
    <w:uiPriority w:val="51"/>
    <w:rsid w:val="00CD0CE6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6ColorfulAccent2">
    <w:name w:val="Grid Table 6 Colorful Accent 2"/>
    <w:basedOn w:val="TableNormal"/>
    <w:uiPriority w:val="51"/>
    <w:rsid w:val="00CD0CE6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6ColorfulAccent3">
    <w:name w:val="Grid Table 6 Colorful Accent 3"/>
    <w:basedOn w:val="TableNormal"/>
    <w:uiPriority w:val="51"/>
    <w:rsid w:val="00CD0CE6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6ColorfulAccent4">
    <w:name w:val="Grid Table 6 Colorful Accent 4"/>
    <w:basedOn w:val="TableNormal"/>
    <w:uiPriority w:val="51"/>
    <w:rsid w:val="00CD0CE6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GridTable6ColorfulAccent5">
    <w:name w:val="Grid Table 6 Colorful Accent 5"/>
    <w:basedOn w:val="TableNormal"/>
    <w:uiPriority w:val="51"/>
    <w:rsid w:val="00CD0CE6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6ColorfulAccent6">
    <w:name w:val="Grid Table 6 Colorful Accent 6"/>
    <w:basedOn w:val="TableNormal"/>
    <w:uiPriority w:val="51"/>
    <w:rsid w:val="00CD0CE6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idTable7Colorful">
    <w:name w:val="Grid Table 7 Colorful"/>
    <w:basedOn w:val="TableNormal"/>
    <w:uiPriority w:val="52"/>
    <w:rsid w:val="00CD0CE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Accent1">
    <w:name w:val="Grid Table 7 Colorful Accent 1"/>
    <w:basedOn w:val="TableNormal"/>
    <w:uiPriority w:val="52"/>
    <w:rsid w:val="00CD0CE6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customStyle="1" w:styleId="GridTable7ColorfulAccent2">
    <w:name w:val="Grid Table 7 Colorful Accent 2"/>
    <w:basedOn w:val="TableNormal"/>
    <w:uiPriority w:val="52"/>
    <w:rsid w:val="00CD0CE6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customStyle="1" w:styleId="GridTable7ColorfulAccent3">
    <w:name w:val="Grid Table 7 Colorful Accent 3"/>
    <w:basedOn w:val="TableNormal"/>
    <w:uiPriority w:val="52"/>
    <w:rsid w:val="00CD0CE6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ridTable7ColorfulAccent4">
    <w:name w:val="Grid Table 7 Colorful Accent 4"/>
    <w:basedOn w:val="TableNormal"/>
    <w:uiPriority w:val="52"/>
    <w:rsid w:val="00CD0CE6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customStyle="1" w:styleId="GridTable7ColorfulAccent5">
    <w:name w:val="Grid Table 7 Colorful Accent 5"/>
    <w:basedOn w:val="TableNormal"/>
    <w:uiPriority w:val="52"/>
    <w:rsid w:val="00CD0CE6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GridTable7ColorfulAccent6">
    <w:name w:val="Grid Table 7 Colorful Accent 6"/>
    <w:basedOn w:val="TableNormal"/>
    <w:uiPriority w:val="52"/>
    <w:rsid w:val="00CD0CE6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2"/>
    <w:semiHidden/>
    <w:rsid w:val="00973C2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2"/>
    <w:semiHidden/>
    <w:rsid w:val="00973C2C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2"/>
    <w:semiHidden/>
    <w:rsid w:val="00973C2C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2"/>
    <w:semiHidden/>
    <w:rsid w:val="00973C2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2"/>
    <w:semiHidden/>
    <w:rsid w:val="00973C2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2"/>
    <w:semiHidden/>
    <w:rsid w:val="00973C2C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2"/>
    <w:semiHidden/>
    <w:rsid w:val="00973C2C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CD0CE6"/>
  </w:style>
  <w:style w:type="paragraph" w:styleId="HTMLAddress">
    <w:name w:val="HTML Address"/>
    <w:basedOn w:val="Normal"/>
    <w:link w:val="HTMLAddressChar"/>
    <w:uiPriority w:val="99"/>
    <w:semiHidden/>
    <w:unhideWhenUsed/>
    <w:rsid w:val="00CD0CE6"/>
    <w:pPr>
      <w:spacing w:before="0"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CD0CE6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CD0CE6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CD0CE6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CD0CE6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CD0CE6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D0CE6"/>
    <w:pPr>
      <w:spacing w:before="0" w:after="0"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D0CE6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CD0CE6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CD0CE6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CD0CE6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CD0CE6"/>
    <w:rPr>
      <w:color w:val="0000FF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CD0CE6"/>
    <w:pPr>
      <w:spacing w:before="0" w:after="0" w:line="240" w:lineRule="auto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CD0CE6"/>
    <w:pPr>
      <w:spacing w:before="0" w:after="0" w:line="240" w:lineRule="auto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CD0CE6"/>
    <w:pPr>
      <w:spacing w:before="0" w:after="0" w:line="240" w:lineRule="auto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CD0CE6"/>
    <w:pPr>
      <w:spacing w:before="0" w:after="0" w:line="240" w:lineRule="auto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CD0CE6"/>
    <w:pPr>
      <w:spacing w:before="0" w:after="0" w:line="240" w:lineRule="auto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CD0CE6"/>
    <w:pPr>
      <w:spacing w:before="0" w:after="0" w:line="240" w:lineRule="auto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CD0CE6"/>
    <w:pPr>
      <w:spacing w:before="0" w:after="0" w:line="240" w:lineRule="auto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CD0CE6"/>
    <w:pPr>
      <w:spacing w:before="0" w:after="0" w:line="240" w:lineRule="auto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CD0CE6"/>
    <w:pPr>
      <w:spacing w:before="0" w:after="0" w:line="240" w:lineRule="auto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CD0CE6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E22048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E22048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E22048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E22048"/>
    <w:rPr>
      <w:b/>
      <w:bCs/>
      <w:caps w:val="0"/>
      <w:smallCaps/>
      <w:color w:val="365F91" w:themeColor="accent1" w:themeShade="BF"/>
      <w:spacing w:val="0"/>
    </w:rPr>
  </w:style>
  <w:style w:type="table" w:styleId="LightGrid">
    <w:name w:val="Light Grid"/>
    <w:basedOn w:val="TableNormal"/>
    <w:uiPriority w:val="62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CD0CE6"/>
    <w:pPr>
      <w:spacing w:before="0"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CD0CE6"/>
    <w:pPr>
      <w:spacing w:before="0"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CD0CE6"/>
    <w:pPr>
      <w:spacing w:before="0"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CD0CE6"/>
    <w:pPr>
      <w:spacing w:before="0"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CD0CE6"/>
    <w:pPr>
      <w:spacing w:before="0"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CD0CE6"/>
    <w:pPr>
      <w:spacing w:before="0"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CD0CE6"/>
    <w:pPr>
      <w:spacing w:before="0"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CD0CE6"/>
  </w:style>
  <w:style w:type="paragraph" w:styleId="List">
    <w:name w:val="List"/>
    <w:basedOn w:val="Normal"/>
    <w:uiPriority w:val="99"/>
    <w:semiHidden/>
    <w:unhideWhenUsed/>
    <w:rsid w:val="00CD0CE6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CD0CE6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CD0CE6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CD0CE6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CD0CE6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CD0CE6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CD0CE6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CD0CE6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CD0CE6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CD0CE6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CD0CE6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CD0CE6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CD0CE6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CD0CE6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CD0CE6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CD0CE6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CD0CE6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CD0CE6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CD0CE6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CD0CE6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rsid w:val="00CD0CE6"/>
    <w:pPr>
      <w:ind w:left="720"/>
      <w:contextualSpacing/>
    </w:pPr>
  </w:style>
  <w:style w:type="table" w:customStyle="1" w:styleId="ListTable1Light">
    <w:name w:val="List Table 1 Light"/>
    <w:basedOn w:val="TableNormal"/>
    <w:uiPriority w:val="46"/>
    <w:rsid w:val="00CD0CE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Accent1">
    <w:name w:val="List Table 1 Light Accent 1"/>
    <w:basedOn w:val="TableNormal"/>
    <w:uiPriority w:val="46"/>
    <w:rsid w:val="00CD0CE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1LightAccent2">
    <w:name w:val="List Table 1 Light Accent 2"/>
    <w:basedOn w:val="TableNormal"/>
    <w:uiPriority w:val="46"/>
    <w:rsid w:val="00CD0CE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1LightAccent3">
    <w:name w:val="List Table 1 Light Accent 3"/>
    <w:basedOn w:val="TableNormal"/>
    <w:uiPriority w:val="46"/>
    <w:rsid w:val="00CD0CE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1LightAccent4">
    <w:name w:val="List Table 1 Light Accent 4"/>
    <w:basedOn w:val="TableNormal"/>
    <w:uiPriority w:val="46"/>
    <w:rsid w:val="00CD0CE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1LightAccent5">
    <w:name w:val="List Table 1 Light Accent 5"/>
    <w:basedOn w:val="TableNormal"/>
    <w:uiPriority w:val="46"/>
    <w:rsid w:val="00CD0CE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1LightAccent6">
    <w:name w:val="List Table 1 Light Accent 6"/>
    <w:basedOn w:val="TableNormal"/>
    <w:uiPriority w:val="46"/>
    <w:rsid w:val="00CD0CE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2">
    <w:name w:val="List Table 2"/>
    <w:basedOn w:val="TableNormal"/>
    <w:uiPriority w:val="47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Accent1">
    <w:name w:val="List Table 2 Accent 1"/>
    <w:basedOn w:val="TableNormal"/>
    <w:uiPriority w:val="47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2Accent2">
    <w:name w:val="List Table 2 Accent 2"/>
    <w:basedOn w:val="TableNormal"/>
    <w:uiPriority w:val="47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bottom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2Accent3">
    <w:name w:val="List Table 2 Accent 3"/>
    <w:basedOn w:val="TableNormal"/>
    <w:uiPriority w:val="47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2Accent4">
    <w:name w:val="List Table 2 Accent 4"/>
    <w:basedOn w:val="TableNormal"/>
    <w:uiPriority w:val="47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2Accent5">
    <w:name w:val="List Table 2 Accent 5"/>
    <w:basedOn w:val="TableNormal"/>
    <w:uiPriority w:val="47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2Accent6">
    <w:name w:val="List Table 2 Accent 6"/>
    <w:basedOn w:val="TableNormal"/>
    <w:uiPriority w:val="47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3">
    <w:name w:val="List Table 3"/>
    <w:basedOn w:val="TableNormal"/>
    <w:uiPriority w:val="48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Accent1">
    <w:name w:val="List Table 3 Accent 1"/>
    <w:basedOn w:val="TableNormal"/>
    <w:uiPriority w:val="48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customStyle="1" w:styleId="ListTable3Accent2">
    <w:name w:val="List Table 3 Accent 2"/>
    <w:basedOn w:val="TableNormal"/>
    <w:uiPriority w:val="48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customStyle="1" w:styleId="ListTable3Accent3">
    <w:name w:val="List Table 3 Accent 3"/>
    <w:basedOn w:val="TableNormal"/>
    <w:uiPriority w:val="48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customStyle="1" w:styleId="ListTable3Accent4">
    <w:name w:val="List Table 3 Accent 4"/>
    <w:basedOn w:val="TableNormal"/>
    <w:uiPriority w:val="48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customStyle="1" w:styleId="ListTable3Accent5">
    <w:name w:val="List Table 3 Accent 5"/>
    <w:basedOn w:val="TableNormal"/>
    <w:uiPriority w:val="48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customStyle="1" w:styleId="ListTable3Accent6">
    <w:name w:val="List Table 3 Accent 6"/>
    <w:basedOn w:val="TableNormal"/>
    <w:uiPriority w:val="48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customStyle="1" w:styleId="ListTable4">
    <w:name w:val="List Table 4"/>
    <w:basedOn w:val="TableNormal"/>
    <w:uiPriority w:val="49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Accent1">
    <w:name w:val="List Table 4 Accent 1"/>
    <w:basedOn w:val="TableNormal"/>
    <w:uiPriority w:val="49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4Accent2">
    <w:name w:val="List Table 4 Accent 2"/>
    <w:basedOn w:val="TableNormal"/>
    <w:uiPriority w:val="49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4Accent3">
    <w:name w:val="List Table 4 Accent 3"/>
    <w:basedOn w:val="TableNormal"/>
    <w:uiPriority w:val="49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4Accent4">
    <w:name w:val="List Table 4 Accent 4"/>
    <w:basedOn w:val="TableNormal"/>
    <w:uiPriority w:val="49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4Accent5">
    <w:name w:val="List Table 4 Accent 5"/>
    <w:basedOn w:val="TableNormal"/>
    <w:uiPriority w:val="49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4Accent6">
    <w:name w:val="List Table 4 Accent 6"/>
    <w:basedOn w:val="TableNormal"/>
    <w:uiPriority w:val="49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5Dark">
    <w:name w:val="List Table 5 Dark"/>
    <w:basedOn w:val="TableNormal"/>
    <w:uiPriority w:val="50"/>
    <w:rsid w:val="00CD0CE6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1">
    <w:name w:val="List Table 5 Dark Accent 1"/>
    <w:basedOn w:val="TableNormal"/>
    <w:uiPriority w:val="50"/>
    <w:rsid w:val="00CD0CE6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2">
    <w:name w:val="List Table 5 Dark Accent 2"/>
    <w:basedOn w:val="TableNormal"/>
    <w:uiPriority w:val="50"/>
    <w:rsid w:val="00CD0CE6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C0504D" w:themeColor="accent2"/>
        <w:left w:val="single" w:sz="24" w:space="0" w:color="C0504D" w:themeColor="accent2"/>
        <w:bottom w:val="single" w:sz="24" w:space="0" w:color="C0504D" w:themeColor="accent2"/>
        <w:right w:val="single" w:sz="24" w:space="0" w:color="C0504D" w:themeColor="accent2"/>
      </w:tblBorders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3">
    <w:name w:val="List Table 5 Dark Accent 3"/>
    <w:basedOn w:val="TableNormal"/>
    <w:uiPriority w:val="50"/>
    <w:rsid w:val="00CD0CE6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4">
    <w:name w:val="List Table 5 Dark Accent 4"/>
    <w:basedOn w:val="TableNormal"/>
    <w:uiPriority w:val="50"/>
    <w:rsid w:val="00CD0CE6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5">
    <w:name w:val="List Table 5 Dark Accent 5"/>
    <w:basedOn w:val="TableNormal"/>
    <w:uiPriority w:val="50"/>
    <w:rsid w:val="00CD0CE6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6">
    <w:name w:val="List Table 5 Dark Accent 6"/>
    <w:basedOn w:val="TableNormal"/>
    <w:uiPriority w:val="50"/>
    <w:rsid w:val="00CD0CE6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">
    <w:name w:val="List Table 6 Colorful"/>
    <w:basedOn w:val="TableNormal"/>
    <w:uiPriority w:val="51"/>
    <w:rsid w:val="00CD0CE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Accent1">
    <w:name w:val="List Table 6 Colorful Accent 1"/>
    <w:basedOn w:val="TableNormal"/>
    <w:uiPriority w:val="51"/>
    <w:rsid w:val="00CD0CE6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6ColorfulAccent2">
    <w:name w:val="List Table 6 Colorful Accent 2"/>
    <w:basedOn w:val="TableNormal"/>
    <w:uiPriority w:val="51"/>
    <w:rsid w:val="00CD0CE6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4" w:space="0" w:color="C0504D" w:themeColor="accent2"/>
        <w:bottom w:val="single" w:sz="4" w:space="0" w:color="C0504D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6ColorfulAccent3">
    <w:name w:val="List Table 6 Colorful Accent 3"/>
    <w:basedOn w:val="TableNormal"/>
    <w:uiPriority w:val="51"/>
    <w:rsid w:val="00CD0CE6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9BBB59" w:themeColor="accent3"/>
        <w:bottom w:val="single" w:sz="4" w:space="0" w:color="9BBB5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6ColorfulAccent4">
    <w:name w:val="List Table 6 Colorful Accent 4"/>
    <w:basedOn w:val="TableNormal"/>
    <w:uiPriority w:val="51"/>
    <w:rsid w:val="00CD0CE6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8064A2" w:themeColor="accent4"/>
        <w:bottom w:val="single" w:sz="4" w:space="0" w:color="8064A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64A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6ColorfulAccent5">
    <w:name w:val="List Table 6 Colorful Accent 5"/>
    <w:basedOn w:val="TableNormal"/>
    <w:uiPriority w:val="51"/>
    <w:rsid w:val="00CD0CE6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4BACC6" w:themeColor="accent5"/>
        <w:bottom w:val="single" w:sz="4" w:space="0" w:color="4BACC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BACC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6ColorfulAccent6">
    <w:name w:val="List Table 6 Colorful Accent 6"/>
    <w:basedOn w:val="TableNormal"/>
    <w:uiPriority w:val="51"/>
    <w:rsid w:val="00CD0CE6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79646" w:themeColor="accent6"/>
        <w:bottom w:val="single" w:sz="4" w:space="0" w:color="F79646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79646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7Colorful">
    <w:name w:val="List Table 7 Colorful"/>
    <w:basedOn w:val="TableNormal"/>
    <w:uiPriority w:val="52"/>
    <w:rsid w:val="00CD0CE6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1">
    <w:name w:val="List Table 7 Colorful Accent 1"/>
    <w:basedOn w:val="TableNormal"/>
    <w:uiPriority w:val="52"/>
    <w:rsid w:val="00CD0CE6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2">
    <w:name w:val="List Table 7 Colorful Accent 2"/>
    <w:basedOn w:val="TableNormal"/>
    <w:uiPriority w:val="52"/>
    <w:rsid w:val="00CD0CE6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0504D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0504D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0504D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0504D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3">
    <w:name w:val="List Table 7 Colorful Accent 3"/>
    <w:basedOn w:val="TableNormal"/>
    <w:uiPriority w:val="52"/>
    <w:rsid w:val="00CD0CE6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4">
    <w:name w:val="List Table 7 Colorful Accent 4"/>
    <w:basedOn w:val="TableNormal"/>
    <w:uiPriority w:val="52"/>
    <w:rsid w:val="00CD0CE6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5">
    <w:name w:val="List Table 7 Colorful Accent 5"/>
    <w:basedOn w:val="TableNormal"/>
    <w:uiPriority w:val="52"/>
    <w:rsid w:val="00CD0CE6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6">
    <w:name w:val="List Table 7 Colorful Accent 6"/>
    <w:basedOn w:val="TableNormal"/>
    <w:uiPriority w:val="52"/>
    <w:rsid w:val="00CD0CE6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CD0CE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CD0CE6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CD0CE6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CD0CE6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CD0CE6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CD0CE6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CD0CE6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CD0CE6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CD0CE6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CD0CE6"/>
    <w:pPr>
      <w:spacing w:before="0"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CD0CE6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CD0CE6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CD0CE6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CD0CE6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CD0CE6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CD0CE6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CD0CE6"/>
    <w:pPr>
      <w:spacing w:before="0"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CD0CE6"/>
    <w:pPr>
      <w:spacing w:before="0"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CD0CE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CD0CE6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99"/>
    <w:semiHidden/>
    <w:unhideWhenUsed/>
    <w:qFormat/>
    <w:rsid w:val="00CD0CE6"/>
    <w:pPr>
      <w:spacing w:before="0"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CD0CE6"/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CD0CE6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CD0CE6"/>
    <w:pPr>
      <w:spacing w:before="0"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CD0CE6"/>
  </w:style>
  <w:style w:type="character" w:styleId="PageNumber">
    <w:name w:val="page number"/>
    <w:basedOn w:val="DefaultParagraphFont"/>
    <w:uiPriority w:val="99"/>
    <w:semiHidden/>
    <w:unhideWhenUsed/>
    <w:rsid w:val="00CD0CE6"/>
  </w:style>
  <w:style w:type="table" w:customStyle="1" w:styleId="PlainTable1">
    <w:name w:val="Plain Table 1"/>
    <w:basedOn w:val="TableNormal"/>
    <w:uiPriority w:val="41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">
    <w:name w:val="Plain Table 2"/>
    <w:basedOn w:val="TableNormal"/>
    <w:uiPriority w:val="42"/>
    <w:rsid w:val="00CD0CE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">
    <w:name w:val="Plain Table 3"/>
    <w:basedOn w:val="TableNormal"/>
    <w:uiPriority w:val="43"/>
    <w:rsid w:val="00CD0CE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">
    <w:name w:val="Plain Table 4"/>
    <w:basedOn w:val="TableNormal"/>
    <w:uiPriority w:val="44"/>
    <w:rsid w:val="00CD0CE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">
    <w:name w:val="Plain Table 5"/>
    <w:basedOn w:val="TableNormal"/>
    <w:uiPriority w:val="45"/>
    <w:rsid w:val="00CD0CE6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CD0CE6"/>
    <w:pPr>
      <w:spacing w:before="0" w:after="0" w:line="240" w:lineRule="auto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D0CE6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E22048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E22048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CD0CE6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CD0CE6"/>
  </w:style>
  <w:style w:type="paragraph" w:styleId="Signature">
    <w:name w:val="Signature"/>
    <w:basedOn w:val="Normal"/>
    <w:link w:val="SignatureChar"/>
    <w:uiPriority w:val="99"/>
    <w:semiHidden/>
    <w:unhideWhenUsed/>
    <w:rsid w:val="00CD0CE6"/>
    <w:pPr>
      <w:spacing w:before="0" w:after="0"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CD0CE6"/>
  </w:style>
  <w:style w:type="paragraph" w:styleId="Subtitle">
    <w:name w:val="Subtitle"/>
    <w:basedOn w:val="Normal"/>
    <w:link w:val="SubtitleChar"/>
    <w:uiPriority w:val="11"/>
    <w:semiHidden/>
    <w:unhideWhenUsed/>
    <w:qFormat/>
    <w:rsid w:val="00E22048"/>
    <w:pPr>
      <w:numPr>
        <w:ilvl w:val="1"/>
      </w:numPr>
      <w:spacing w:after="160"/>
      <w:contextualSpacing/>
    </w:pPr>
    <w:rPr>
      <w:rFonts w:eastAsiaTheme="minorEastAsia" w:cstheme="minorBidi"/>
      <w:color w:val="5A5A5A" w:themeColor="text1" w:themeTint="A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E22048"/>
    <w:rPr>
      <w:rFonts w:eastAsiaTheme="minorEastAsia" w:cstheme="minorBidi"/>
      <w:color w:val="5A5A5A" w:themeColor="text1" w:themeTint="A5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CD0CE6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E22048"/>
    <w:rPr>
      <w:caps w:val="0"/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CD0CE6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CD0CE6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CD0CE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CD0CE6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CD0CE6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CD0CE6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CD0CE6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CD0CE6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CD0CE6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CD0CE6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CD0CE6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CD0CE6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CD0CE6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CD0CE6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CD0CE6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CD0CE6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CD0CE6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CD0CE6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CD0CE6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CD0CE6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CD0CE6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CD0CE6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CD0CE6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CD0CE6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CD0CE6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GridTableLight">
    <w:name w:val="Grid Table Light"/>
    <w:basedOn w:val="TableNormal"/>
    <w:uiPriority w:val="40"/>
    <w:rsid w:val="00CD0CE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CD0CE6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CD0CE6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CD0CE6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CD0CE6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CD0CE6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CD0CE6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CD0CE6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CD0CE6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CD0CE6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CD0CE6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CD0CE6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CD0CE6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CD0CE6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CD0CE6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CD0CE6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CD0CE6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CD0C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CD0CE6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CD0CE6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CD0CE6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CD0CE6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CD0CE6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CD0CE6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CD0CE6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CD0CE6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CD0CE6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CD0CE6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CD0CE6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CD0CE6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CD0CE6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25AAA"/>
    <w:pPr>
      <w:keepNext/>
      <w:keepLines/>
      <w:outlineLvl w:val="9"/>
    </w:pPr>
    <w:rPr>
      <w:rFonts w:eastAsiaTheme="majorEastAsia" w:cstheme="majorBidi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2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2238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lvezina\AppData\Roaming\Microsoft\Templates\Conference%20agenda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15E6E1E0E590429F81DBCFBC0A59BF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C59C4B-A9F5-4455-AD9F-D9BF1DE1989A}"/>
      </w:docPartPr>
      <w:docPartBody>
        <w:p w:rsidR="003E6B03" w:rsidRDefault="00C97061">
          <w:pPr>
            <w:pStyle w:val="15E6E1E0E590429F81DBCFBC0A59BF50"/>
          </w:pPr>
          <w:r>
            <w:t>C</w:t>
          </w:r>
          <w:r w:rsidRPr="00EF580F">
            <w:t>onference Agenda</w:t>
          </w:r>
        </w:p>
      </w:docPartBody>
    </w:docPart>
    <w:docPart>
      <w:docPartPr>
        <w:name w:val="D21A6C4B2FBB415E99E12E208C3D29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23508E-7FB7-495B-830A-0BBF7798AA99}"/>
      </w:docPartPr>
      <w:docPartBody>
        <w:p w:rsidR="003E6B03" w:rsidRDefault="00C97061">
          <w:pPr>
            <w:pStyle w:val="D21A6C4B2FBB415E99E12E208C3D29D0"/>
          </w:pPr>
          <w:r w:rsidRPr="00093B54">
            <w:t>Break</w:t>
          </w:r>
        </w:p>
      </w:docPartBody>
    </w:docPart>
    <w:docPart>
      <w:docPartPr>
        <w:name w:val="C91D2AC207DA41A79BEE5D04A2A3FC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CEA094-C0F2-425E-82D0-92BD02A8F828}"/>
      </w:docPartPr>
      <w:docPartBody>
        <w:p w:rsidR="003E6B03" w:rsidRDefault="00C97061" w:rsidP="00C97061">
          <w:pPr>
            <w:pStyle w:val="C91D2AC207DA41A79BEE5D04A2A3FCF1"/>
          </w:pPr>
          <w:r w:rsidRPr="00093B54">
            <w:t>Break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7061"/>
    <w:rsid w:val="003E6B03"/>
    <w:rsid w:val="00476828"/>
    <w:rsid w:val="00C9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4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5E6E1E0E590429F81DBCFBC0A59BF50">
    <w:name w:val="15E6E1E0E590429F81DBCFBC0A59BF50"/>
  </w:style>
  <w:style w:type="paragraph" w:customStyle="1" w:styleId="22CA307338FF4D2A944467BE57FEB6D4">
    <w:name w:val="22CA307338FF4D2A944467BE57FEB6D4"/>
  </w:style>
  <w:style w:type="paragraph" w:customStyle="1" w:styleId="9CDC725347C445A2B1B7DE9A27EE1BC7">
    <w:name w:val="9CDC725347C445A2B1B7DE9A27EE1BC7"/>
  </w:style>
  <w:style w:type="paragraph" w:customStyle="1" w:styleId="23B43812C86C49A28DF0DF974F2D9D0C">
    <w:name w:val="23B43812C86C49A28DF0DF974F2D9D0C"/>
  </w:style>
  <w:style w:type="paragraph" w:customStyle="1" w:styleId="C42C611111CE4CD3A63EB1EC4548E6A7">
    <w:name w:val="C42C611111CE4CD3A63EB1EC4548E6A7"/>
  </w:style>
  <w:style w:type="paragraph" w:customStyle="1" w:styleId="C74D726185DD4BFA8600141D03448E6F">
    <w:name w:val="C74D726185DD4BFA8600141D03448E6F"/>
  </w:style>
  <w:style w:type="paragraph" w:customStyle="1" w:styleId="87757199A0C74DFF88327C3C10FFFEDB">
    <w:name w:val="87757199A0C74DFF88327C3C10FFFEDB"/>
  </w:style>
  <w:style w:type="paragraph" w:customStyle="1" w:styleId="5D31934C0953436E89C80668AF6CB5EF">
    <w:name w:val="5D31934C0953436E89C80668AF6CB5EF"/>
  </w:style>
  <w:style w:type="paragraph" w:customStyle="1" w:styleId="EBB1746D91A644F6AD298F2C7075066F">
    <w:name w:val="EBB1746D91A644F6AD298F2C7075066F"/>
  </w:style>
  <w:style w:type="paragraph" w:customStyle="1" w:styleId="952E8D2E007A49E8A846BC3C3959881A">
    <w:name w:val="952E8D2E007A49E8A846BC3C3959881A"/>
  </w:style>
  <w:style w:type="character" w:styleId="Strong">
    <w:name w:val="Strong"/>
    <w:basedOn w:val="DefaultParagraphFont"/>
    <w:uiPriority w:val="4"/>
    <w:qFormat/>
    <w:rPr>
      <w:b/>
      <w:bCs/>
    </w:rPr>
  </w:style>
  <w:style w:type="paragraph" w:customStyle="1" w:styleId="9F994CE829E6492FB35944986F911E68">
    <w:name w:val="9F994CE829E6492FB35944986F911E68"/>
  </w:style>
  <w:style w:type="paragraph" w:customStyle="1" w:styleId="1E851CD41EAD4E5C850A4B63168011B9">
    <w:name w:val="1E851CD41EAD4E5C850A4B63168011B9"/>
  </w:style>
  <w:style w:type="paragraph" w:customStyle="1" w:styleId="A9A19D1629DD418EA50E58B1C40F58DB">
    <w:name w:val="A9A19D1629DD418EA50E58B1C40F58DB"/>
  </w:style>
  <w:style w:type="paragraph" w:customStyle="1" w:styleId="D21A6C4B2FBB415E99E12E208C3D29D0">
    <w:name w:val="D21A6C4B2FBB415E99E12E208C3D29D0"/>
  </w:style>
  <w:style w:type="paragraph" w:customStyle="1" w:styleId="8ADBC4F2210340D590AFBA7CA800B335">
    <w:name w:val="8ADBC4F2210340D590AFBA7CA800B335"/>
  </w:style>
  <w:style w:type="paragraph" w:customStyle="1" w:styleId="7AAC0C5D17F54BCFAE2E5B11C71C27D1">
    <w:name w:val="7AAC0C5D17F54BCFAE2E5B11C71C27D1"/>
  </w:style>
  <w:style w:type="paragraph" w:customStyle="1" w:styleId="CA9DD9FA77E748BCB2339087275F05EB">
    <w:name w:val="CA9DD9FA77E748BCB2339087275F05EB"/>
  </w:style>
  <w:style w:type="paragraph" w:customStyle="1" w:styleId="2E5DABB3F6D1492CA4E2B83099915FEB">
    <w:name w:val="2E5DABB3F6D1492CA4E2B83099915FEB"/>
  </w:style>
  <w:style w:type="paragraph" w:customStyle="1" w:styleId="B1922C2C1601470F87F7A8EC26C60D28">
    <w:name w:val="B1922C2C1601470F87F7A8EC26C60D28"/>
  </w:style>
  <w:style w:type="paragraph" w:customStyle="1" w:styleId="07AA0C10B0DC4446A19A4503470F3CD1">
    <w:name w:val="07AA0C10B0DC4446A19A4503470F3CD1"/>
  </w:style>
  <w:style w:type="paragraph" w:customStyle="1" w:styleId="21B9EBF8137F4A6A99BB3C3206BD2886">
    <w:name w:val="21B9EBF8137F4A6A99BB3C3206BD2886"/>
  </w:style>
  <w:style w:type="paragraph" w:customStyle="1" w:styleId="36C57A44679C4805BD246539A66486D3">
    <w:name w:val="36C57A44679C4805BD246539A66486D3"/>
  </w:style>
  <w:style w:type="paragraph" w:customStyle="1" w:styleId="F08E1A1421114C9AA82E7FC2CD856BC2">
    <w:name w:val="F08E1A1421114C9AA82E7FC2CD856BC2"/>
  </w:style>
  <w:style w:type="paragraph" w:customStyle="1" w:styleId="BCFA0095B5B940E08A0B6992A0090D0A">
    <w:name w:val="BCFA0095B5B940E08A0B6992A0090D0A"/>
  </w:style>
  <w:style w:type="paragraph" w:customStyle="1" w:styleId="41F027CEFCC143A3914F8CB08BD7BD03">
    <w:name w:val="41F027CEFCC143A3914F8CB08BD7BD03"/>
  </w:style>
  <w:style w:type="paragraph" w:customStyle="1" w:styleId="54690DE5AE70498FBC1B71686C51EA22">
    <w:name w:val="54690DE5AE70498FBC1B71686C51EA22"/>
  </w:style>
  <w:style w:type="paragraph" w:customStyle="1" w:styleId="6BEE74BA507C4BB3800C8A1F461FD1C8">
    <w:name w:val="6BEE74BA507C4BB3800C8A1F461FD1C8"/>
  </w:style>
  <w:style w:type="paragraph" w:customStyle="1" w:styleId="EA067F4F1E4F4639BAC37CA06A0638CA">
    <w:name w:val="EA067F4F1E4F4639BAC37CA06A0638CA"/>
  </w:style>
  <w:style w:type="paragraph" w:customStyle="1" w:styleId="D6C22D20AAE847B18CCC99B11D9368C9">
    <w:name w:val="D6C22D20AAE847B18CCC99B11D9368C9"/>
  </w:style>
  <w:style w:type="paragraph" w:customStyle="1" w:styleId="29F92AB2B4964B1A8DE3410FEC3BB036">
    <w:name w:val="29F92AB2B4964B1A8DE3410FEC3BB036"/>
  </w:style>
  <w:style w:type="paragraph" w:customStyle="1" w:styleId="7515EC2540E64D299D9B3B0E99EB7A3D">
    <w:name w:val="7515EC2540E64D299D9B3B0E99EB7A3D"/>
  </w:style>
  <w:style w:type="paragraph" w:customStyle="1" w:styleId="91550E61DF3040B3B5C4EC4407BE3404">
    <w:name w:val="91550E61DF3040B3B5C4EC4407BE3404"/>
  </w:style>
  <w:style w:type="paragraph" w:customStyle="1" w:styleId="F7B4C186813C47FB8B03BEA4E602A558">
    <w:name w:val="F7B4C186813C47FB8B03BEA4E602A558"/>
  </w:style>
  <w:style w:type="paragraph" w:customStyle="1" w:styleId="943ECAF2D77548E99937DD5A7CB587DB">
    <w:name w:val="943ECAF2D77548E99937DD5A7CB587DB"/>
  </w:style>
  <w:style w:type="paragraph" w:customStyle="1" w:styleId="BF3051237F3B4313919C298600B367D4">
    <w:name w:val="BF3051237F3B4313919C298600B367D4"/>
  </w:style>
  <w:style w:type="paragraph" w:customStyle="1" w:styleId="6B4DA1D31ECE43B59A4A175E89923D04">
    <w:name w:val="6B4DA1D31ECE43B59A4A175E89923D04"/>
  </w:style>
  <w:style w:type="paragraph" w:customStyle="1" w:styleId="A61891F5CD87486A938BE02C51A73731">
    <w:name w:val="A61891F5CD87486A938BE02C51A73731"/>
  </w:style>
  <w:style w:type="paragraph" w:customStyle="1" w:styleId="F216CE6C8FCC408D8DDBF545DFDFFEC7">
    <w:name w:val="F216CE6C8FCC408D8DDBF545DFDFFEC7"/>
  </w:style>
  <w:style w:type="paragraph" w:customStyle="1" w:styleId="A48015392B9C4680B6E8C845E0A87AA5">
    <w:name w:val="A48015392B9C4680B6E8C845E0A87AA5"/>
  </w:style>
  <w:style w:type="paragraph" w:customStyle="1" w:styleId="1BBC19034E94461E85069CFEC017E5DE">
    <w:name w:val="1BBC19034E94461E85069CFEC017E5DE"/>
  </w:style>
  <w:style w:type="paragraph" w:customStyle="1" w:styleId="C5AD29FB31964D9BA6EDD6B29A5F41B9">
    <w:name w:val="C5AD29FB31964D9BA6EDD6B29A5F41B9"/>
  </w:style>
  <w:style w:type="paragraph" w:customStyle="1" w:styleId="DDE97E3E4EEA4060BA02AD8C9C855A56">
    <w:name w:val="DDE97E3E4EEA4060BA02AD8C9C855A56"/>
  </w:style>
  <w:style w:type="paragraph" w:customStyle="1" w:styleId="E0859E646B7F44DA9EA58FA447AE5A6E">
    <w:name w:val="E0859E646B7F44DA9EA58FA447AE5A6E"/>
  </w:style>
  <w:style w:type="paragraph" w:customStyle="1" w:styleId="35746148C043494095D9D56F98D9CD35">
    <w:name w:val="35746148C043494095D9D56F98D9CD35"/>
  </w:style>
  <w:style w:type="paragraph" w:customStyle="1" w:styleId="41173917F8D3408580C88E3ACDFA7493">
    <w:name w:val="41173917F8D3408580C88E3ACDFA7493"/>
  </w:style>
  <w:style w:type="paragraph" w:customStyle="1" w:styleId="BEB22AFF1BB943BFBDED934F8039F705">
    <w:name w:val="BEB22AFF1BB943BFBDED934F8039F705"/>
  </w:style>
  <w:style w:type="paragraph" w:customStyle="1" w:styleId="65E08DB77A1347D69C31F145A1C66DBF">
    <w:name w:val="65E08DB77A1347D69C31F145A1C66DBF"/>
  </w:style>
  <w:style w:type="paragraph" w:customStyle="1" w:styleId="51601DD18A874FA299836F9CBAF6B03D">
    <w:name w:val="51601DD18A874FA299836F9CBAF6B03D"/>
  </w:style>
  <w:style w:type="paragraph" w:customStyle="1" w:styleId="0105FAD2F3AC4AAA87CB8B039DB7B945">
    <w:name w:val="0105FAD2F3AC4AAA87CB8B039DB7B945"/>
  </w:style>
  <w:style w:type="paragraph" w:customStyle="1" w:styleId="648193CC81694075985F69E53506F450">
    <w:name w:val="648193CC81694075985F69E53506F450"/>
  </w:style>
  <w:style w:type="paragraph" w:customStyle="1" w:styleId="03ACFAD49D9D44B69703E873143A3895">
    <w:name w:val="03ACFAD49D9D44B69703E873143A3895"/>
  </w:style>
  <w:style w:type="paragraph" w:customStyle="1" w:styleId="FE040E8C6F1D47D1AB85BB637363C880">
    <w:name w:val="FE040E8C6F1D47D1AB85BB637363C880"/>
  </w:style>
  <w:style w:type="paragraph" w:customStyle="1" w:styleId="D00A6613F1CF476C85F913544503D2B8">
    <w:name w:val="D00A6613F1CF476C85F913544503D2B8"/>
  </w:style>
  <w:style w:type="paragraph" w:customStyle="1" w:styleId="848CB8B5853044A1A4B6C993837FD92C">
    <w:name w:val="848CB8B5853044A1A4B6C993837FD92C"/>
  </w:style>
  <w:style w:type="paragraph" w:customStyle="1" w:styleId="C91D2AC207DA41A79BEE5D04A2A3FCF1">
    <w:name w:val="C91D2AC207DA41A79BEE5D04A2A3FCF1"/>
    <w:rsid w:val="00C97061"/>
  </w:style>
  <w:style w:type="paragraph" w:customStyle="1" w:styleId="733597832A464ED1B7898E91255C2FB4">
    <w:name w:val="733597832A464ED1B7898E91255C2FB4"/>
    <w:rsid w:val="00C97061"/>
  </w:style>
  <w:style w:type="paragraph" w:customStyle="1" w:styleId="63ADD03715764ECFA585768E254393CA">
    <w:name w:val="63ADD03715764ECFA585768E254393CA"/>
    <w:rsid w:val="00C97061"/>
  </w:style>
  <w:style w:type="paragraph" w:customStyle="1" w:styleId="370772B7DD494828BE642EA9CAA1A5C4">
    <w:name w:val="370772B7DD494828BE642EA9CAA1A5C4"/>
    <w:rsid w:val="00C97061"/>
  </w:style>
  <w:style w:type="paragraph" w:customStyle="1" w:styleId="8F17349303A14C64BDBD071CA08FD7BF">
    <w:name w:val="8F17349303A14C64BDBD071CA08FD7BF"/>
    <w:rsid w:val="00C97061"/>
  </w:style>
  <w:style w:type="paragraph" w:customStyle="1" w:styleId="C57BE976D23E4A2A98999E765C818908">
    <w:name w:val="C57BE976D23E4A2A98999E765C818908"/>
    <w:rsid w:val="00C97061"/>
  </w:style>
  <w:style w:type="paragraph" w:customStyle="1" w:styleId="F89E73A60C7E4143BE84147C73F3500A">
    <w:name w:val="F89E73A60C7E4143BE84147C73F3500A"/>
    <w:rsid w:val="00C97061"/>
  </w:style>
  <w:style w:type="paragraph" w:customStyle="1" w:styleId="E606964B8B5B4DB68BDD8CB70592586E">
    <w:name w:val="E606964B8B5B4DB68BDD8CB70592586E"/>
    <w:rsid w:val="00C97061"/>
  </w:style>
  <w:style w:type="paragraph" w:customStyle="1" w:styleId="0C2CEE8974F84C64A41DBCC3B47C7162">
    <w:name w:val="0C2CEE8974F84C64A41DBCC3B47C7162"/>
    <w:rsid w:val="00C97061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4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5E6E1E0E590429F81DBCFBC0A59BF50">
    <w:name w:val="15E6E1E0E590429F81DBCFBC0A59BF50"/>
  </w:style>
  <w:style w:type="paragraph" w:customStyle="1" w:styleId="22CA307338FF4D2A944467BE57FEB6D4">
    <w:name w:val="22CA307338FF4D2A944467BE57FEB6D4"/>
  </w:style>
  <w:style w:type="paragraph" w:customStyle="1" w:styleId="9CDC725347C445A2B1B7DE9A27EE1BC7">
    <w:name w:val="9CDC725347C445A2B1B7DE9A27EE1BC7"/>
  </w:style>
  <w:style w:type="paragraph" w:customStyle="1" w:styleId="23B43812C86C49A28DF0DF974F2D9D0C">
    <w:name w:val="23B43812C86C49A28DF0DF974F2D9D0C"/>
  </w:style>
  <w:style w:type="paragraph" w:customStyle="1" w:styleId="C42C611111CE4CD3A63EB1EC4548E6A7">
    <w:name w:val="C42C611111CE4CD3A63EB1EC4548E6A7"/>
  </w:style>
  <w:style w:type="paragraph" w:customStyle="1" w:styleId="C74D726185DD4BFA8600141D03448E6F">
    <w:name w:val="C74D726185DD4BFA8600141D03448E6F"/>
  </w:style>
  <w:style w:type="paragraph" w:customStyle="1" w:styleId="87757199A0C74DFF88327C3C10FFFEDB">
    <w:name w:val="87757199A0C74DFF88327C3C10FFFEDB"/>
  </w:style>
  <w:style w:type="paragraph" w:customStyle="1" w:styleId="5D31934C0953436E89C80668AF6CB5EF">
    <w:name w:val="5D31934C0953436E89C80668AF6CB5EF"/>
  </w:style>
  <w:style w:type="paragraph" w:customStyle="1" w:styleId="EBB1746D91A644F6AD298F2C7075066F">
    <w:name w:val="EBB1746D91A644F6AD298F2C7075066F"/>
  </w:style>
  <w:style w:type="paragraph" w:customStyle="1" w:styleId="952E8D2E007A49E8A846BC3C3959881A">
    <w:name w:val="952E8D2E007A49E8A846BC3C3959881A"/>
  </w:style>
  <w:style w:type="character" w:styleId="Strong">
    <w:name w:val="Strong"/>
    <w:basedOn w:val="DefaultParagraphFont"/>
    <w:uiPriority w:val="4"/>
    <w:qFormat/>
    <w:rPr>
      <w:b/>
      <w:bCs/>
    </w:rPr>
  </w:style>
  <w:style w:type="paragraph" w:customStyle="1" w:styleId="9F994CE829E6492FB35944986F911E68">
    <w:name w:val="9F994CE829E6492FB35944986F911E68"/>
  </w:style>
  <w:style w:type="paragraph" w:customStyle="1" w:styleId="1E851CD41EAD4E5C850A4B63168011B9">
    <w:name w:val="1E851CD41EAD4E5C850A4B63168011B9"/>
  </w:style>
  <w:style w:type="paragraph" w:customStyle="1" w:styleId="A9A19D1629DD418EA50E58B1C40F58DB">
    <w:name w:val="A9A19D1629DD418EA50E58B1C40F58DB"/>
  </w:style>
  <w:style w:type="paragraph" w:customStyle="1" w:styleId="D21A6C4B2FBB415E99E12E208C3D29D0">
    <w:name w:val="D21A6C4B2FBB415E99E12E208C3D29D0"/>
  </w:style>
  <w:style w:type="paragraph" w:customStyle="1" w:styleId="8ADBC4F2210340D590AFBA7CA800B335">
    <w:name w:val="8ADBC4F2210340D590AFBA7CA800B335"/>
  </w:style>
  <w:style w:type="paragraph" w:customStyle="1" w:styleId="7AAC0C5D17F54BCFAE2E5B11C71C27D1">
    <w:name w:val="7AAC0C5D17F54BCFAE2E5B11C71C27D1"/>
  </w:style>
  <w:style w:type="paragraph" w:customStyle="1" w:styleId="CA9DD9FA77E748BCB2339087275F05EB">
    <w:name w:val="CA9DD9FA77E748BCB2339087275F05EB"/>
  </w:style>
  <w:style w:type="paragraph" w:customStyle="1" w:styleId="2E5DABB3F6D1492CA4E2B83099915FEB">
    <w:name w:val="2E5DABB3F6D1492CA4E2B83099915FEB"/>
  </w:style>
  <w:style w:type="paragraph" w:customStyle="1" w:styleId="B1922C2C1601470F87F7A8EC26C60D28">
    <w:name w:val="B1922C2C1601470F87F7A8EC26C60D28"/>
  </w:style>
  <w:style w:type="paragraph" w:customStyle="1" w:styleId="07AA0C10B0DC4446A19A4503470F3CD1">
    <w:name w:val="07AA0C10B0DC4446A19A4503470F3CD1"/>
  </w:style>
  <w:style w:type="paragraph" w:customStyle="1" w:styleId="21B9EBF8137F4A6A99BB3C3206BD2886">
    <w:name w:val="21B9EBF8137F4A6A99BB3C3206BD2886"/>
  </w:style>
  <w:style w:type="paragraph" w:customStyle="1" w:styleId="36C57A44679C4805BD246539A66486D3">
    <w:name w:val="36C57A44679C4805BD246539A66486D3"/>
  </w:style>
  <w:style w:type="paragraph" w:customStyle="1" w:styleId="F08E1A1421114C9AA82E7FC2CD856BC2">
    <w:name w:val="F08E1A1421114C9AA82E7FC2CD856BC2"/>
  </w:style>
  <w:style w:type="paragraph" w:customStyle="1" w:styleId="BCFA0095B5B940E08A0B6992A0090D0A">
    <w:name w:val="BCFA0095B5B940E08A0B6992A0090D0A"/>
  </w:style>
  <w:style w:type="paragraph" w:customStyle="1" w:styleId="41F027CEFCC143A3914F8CB08BD7BD03">
    <w:name w:val="41F027CEFCC143A3914F8CB08BD7BD03"/>
  </w:style>
  <w:style w:type="paragraph" w:customStyle="1" w:styleId="54690DE5AE70498FBC1B71686C51EA22">
    <w:name w:val="54690DE5AE70498FBC1B71686C51EA22"/>
  </w:style>
  <w:style w:type="paragraph" w:customStyle="1" w:styleId="6BEE74BA507C4BB3800C8A1F461FD1C8">
    <w:name w:val="6BEE74BA507C4BB3800C8A1F461FD1C8"/>
  </w:style>
  <w:style w:type="paragraph" w:customStyle="1" w:styleId="EA067F4F1E4F4639BAC37CA06A0638CA">
    <w:name w:val="EA067F4F1E4F4639BAC37CA06A0638CA"/>
  </w:style>
  <w:style w:type="paragraph" w:customStyle="1" w:styleId="D6C22D20AAE847B18CCC99B11D9368C9">
    <w:name w:val="D6C22D20AAE847B18CCC99B11D9368C9"/>
  </w:style>
  <w:style w:type="paragraph" w:customStyle="1" w:styleId="29F92AB2B4964B1A8DE3410FEC3BB036">
    <w:name w:val="29F92AB2B4964B1A8DE3410FEC3BB036"/>
  </w:style>
  <w:style w:type="paragraph" w:customStyle="1" w:styleId="7515EC2540E64D299D9B3B0E99EB7A3D">
    <w:name w:val="7515EC2540E64D299D9B3B0E99EB7A3D"/>
  </w:style>
  <w:style w:type="paragraph" w:customStyle="1" w:styleId="91550E61DF3040B3B5C4EC4407BE3404">
    <w:name w:val="91550E61DF3040B3B5C4EC4407BE3404"/>
  </w:style>
  <w:style w:type="paragraph" w:customStyle="1" w:styleId="F7B4C186813C47FB8B03BEA4E602A558">
    <w:name w:val="F7B4C186813C47FB8B03BEA4E602A558"/>
  </w:style>
  <w:style w:type="paragraph" w:customStyle="1" w:styleId="943ECAF2D77548E99937DD5A7CB587DB">
    <w:name w:val="943ECAF2D77548E99937DD5A7CB587DB"/>
  </w:style>
  <w:style w:type="paragraph" w:customStyle="1" w:styleId="BF3051237F3B4313919C298600B367D4">
    <w:name w:val="BF3051237F3B4313919C298600B367D4"/>
  </w:style>
  <w:style w:type="paragraph" w:customStyle="1" w:styleId="6B4DA1D31ECE43B59A4A175E89923D04">
    <w:name w:val="6B4DA1D31ECE43B59A4A175E89923D04"/>
  </w:style>
  <w:style w:type="paragraph" w:customStyle="1" w:styleId="A61891F5CD87486A938BE02C51A73731">
    <w:name w:val="A61891F5CD87486A938BE02C51A73731"/>
  </w:style>
  <w:style w:type="paragraph" w:customStyle="1" w:styleId="F216CE6C8FCC408D8DDBF545DFDFFEC7">
    <w:name w:val="F216CE6C8FCC408D8DDBF545DFDFFEC7"/>
  </w:style>
  <w:style w:type="paragraph" w:customStyle="1" w:styleId="A48015392B9C4680B6E8C845E0A87AA5">
    <w:name w:val="A48015392B9C4680B6E8C845E0A87AA5"/>
  </w:style>
  <w:style w:type="paragraph" w:customStyle="1" w:styleId="1BBC19034E94461E85069CFEC017E5DE">
    <w:name w:val="1BBC19034E94461E85069CFEC017E5DE"/>
  </w:style>
  <w:style w:type="paragraph" w:customStyle="1" w:styleId="C5AD29FB31964D9BA6EDD6B29A5F41B9">
    <w:name w:val="C5AD29FB31964D9BA6EDD6B29A5F41B9"/>
  </w:style>
  <w:style w:type="paragraph" w:customStyle="1" w:styleId="DDE97E3E4EEA4060BA02AD8C9C855A56">
    <w:name w:val="DDE97E3E4EEA4060BA02AD8C9C855A56"/>
  </w:style>
  <w:style w:type="paragraph" w:customStyle="1" w:styleId="E0859E646B7F44DA9EA58FA447AE5A6E">
    <w:name w:val="E0859E646B7F44DA9EA58FA447AE5A6E"/>
  </w:style>
  <w:style w:type="paragraph" w:customStyle="1" w:styleId="35746148C043494095D9D56F98D9CD35">
    <w:name w:val="35746148C043494095D9D56F98D9CD35"/>
  </w:style>
  <w:style w:type="paragraph" w:customStyle="1" w:styleId="41173917F8D3408580C88E3ACDFA7493">
    <w:name w:val="41173917F8D3408580C88E3ACDFA7493"/>
  </w:style>
  <w:style w:type="paragraph" w:customStyle="1" w:styleId="BEB22AFF1BB943BFBDED934F8039F705">
    <w:name w:val="BEB22AFF1BB943BFBDED934F8039F705"/>
  </w:style>
  <w:style w:type="paragraph" w:customStyle="1" w:styleId="65E08DB77A1347D69C31F145A1C66DBF">
    <w:name w:val="65E08DB77A1347D69C31F145A1C66DBF"/>
  </w:style>
  <w:style w:type="paragraph" w:customStyle="1" w:styleId="51601DD18A874FA299836F9CBAF6B03D">
    <w:name w:val="51601DD18A874FA299836F9CBAF6B03D"/>
  </w:style>
  <w:style w:type="paragraph" w:customStyle="1" w:styleId="0105FAD2F3AC4AAA87CB8B039DB7B945">
    <w:name w:val="0105FAD2F3AC4AAA87CB8B039DB7B945"/>
  </w:style>
  <w:style w:type="paragraph" w:customStyle="1" w:styleId="648193CC81694075985F69E53506F450">
    <w:name w:val="648193CC81694075985F69E53506F450"/>
  </w:style>
  <w:style w:type="paragraph" w:customStyle="1" w:styleId="03ACFAD49D9D44B69703E873143A3895">
    <w:name w:val="03ACFAD49D9D44B69703E873143A3895"/>
  </w:style>
  <w:style w:type="paragraph" w:customStyle="1" w:styleId="FE040E8C6F1D47D1AB85BB637363C880">
    <w:name w:val="FE040E8C6F1D47D1AB85BB637363C880"/>
  </w:style>
  <w:style w:type="paragraph" w:customStyle="1" w:styleId="D00A6613F1CF476C85F913544503D2B8">
    <w:name w:val="D00A6613F1CF476C85F913544503D2B8"/>
  </w:style>
  <w:style w:type="paragraph" w:customStyle="1" w:styleId="848CB8B5853044A1A4B6C993837FD92C">
    <w:name w:val="848CB8B5853044A1A4B6C993837FD92C"/>
  </w:style>
  <w:style w:type="paragraph" w:customStyle="1" w:styleId="C91D2AC207DA41A79BEE5D04A2A3FCF1">
    <w:name w:val="C91D2AC207DA41A79BEE5D04A2A3FCF1"/>
    <w:rsid w:val="00C97061"/>
  </w:style>
  <w:style w:type="paragraph" w:customStyle="1" w:styleId="733597832A464ED1B7898E91255C2FB4">
    <w:name w:val="733597832A464ED1B7898E91255C2FB4"/>
    <w:rsid w:val="00C97061"/>
  </w:style>
  <w:style w:type="paragraph" w:customStyle="1" w:styleId="63ADD03715764ECFA585768E254393CA">
    <w:name w:val="63ADD03715764ECFA585768E254393CA"/>
    <w:rsid w:val="00C97061"/>
  </w:style>
  <w:style w:type="paragraph" w:customStyle="1" w:styleId="370772B7DD494828BE642EA9CAA1A5C4">
    <w:name w:val="370772B7DD494828BE642EA9CAA1A5C4"/>
    <w:rsid w:val="00C97061"/>
  </w:style>
  <w:style w:type="paragraph" w:customStyle="1" w:styleId="8F17349303A14C64BDBD071CA08FD7BF">
    <w:name w:val="8F17349303A14C64BDBD071CA08FD7BF"/>
    <w:rsid w:val="00C97061"/>
  </w:style>
  <w:style w:type="paragraph" w:customStyle="1" w:styleId="C57BE976D23E4A2A98999E765C818908">
    <w:name w:val="C57BE976D23E4A2A98999E765C818908"/>
    <w:rsid w:val="00C97061"/>
  </w:style>
  <w:style w:type="paragraph" w:customStyle="1" w:styleId="F89E73A60C7E4143BE84147C73F3500A">
    <w:name w:val="F89E73A60C7E4143BE84147C73F3500A"/>
    <w:rsid w:val="00C97061"/>
  </w:style>
  <w:style w:type="paragraph" w:customStyle="1" w:styleId="E606964B8B5B4DB68BDD8CB70592586E">
    <w:name w:val="E606964B8B5B4DB68BDD8CB70592586E"/>
    <w:rsid w:val="00C97061"/>
  </w:style>
  <w:style w:type="paragraph" w:customStyle="1" w:styleId="0C2CEE8974F84C64A41DBCC3B47C7162">
    <w:name w:val="0C2CEE8974F84C64A41DBCC3B47C7162"/>
    <w:rsid w:val="00C9706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Conference agenda</Template>
  <TotalTime>0</TotalTime>
  <Pages>2</Pages>
  <Words>304</Words>
  <Characters>1738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Vezina, Sherri L</dc:creator>
  <cp:lastModifiedBy>Neoshia Roemer</cp:lastModifiedBy>
  <cp:revision>2</cp:revision>
  <cp:lastPrinted>2018-05-31T22:35:00Z</cp:lastPrinted>
  <dcterms:created xsi:type="dcterms:W3CDTF">2018-06-19T13:26:00Z</dcterms:created>
  <dcterms:modified xsi:type="dcterms:W3CDTF">2018-06-19T13:26:00Z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TC010684351033</vt:lpwstr>
  </property>
  <property fmtid="{D5CDD505-2E9C-101B-9397-08002B2CF9AE}" pid="3" name="ContentTypeId">
    <vt:lpwstr>0x010100AA3F7D94069FF64A86F7DFF56D60E3BE</vt:lpwstr>
  </property>
  <property fmtid="{D5CDD505-2E9C-101B-9397-08002B2CF9AE}" pid="4" name="InternalTags">
    <vt:lpwstr/>
  </property>
  <property fmtid="{D5CDD505-2E9C-101B-9397-08002B2CF9AE}" pid="5" name="FeatureTags">
    <vt:lpwstr/>
  </property>
  <property fmtid="{D5CDD505-2E9C-101B-9397-08002B2CF9AE}" pid="6" name="LocalizationTags">
    <vt:lpwstr/>
  </property>
  <property fmtid="{D5CDD505-2E9C-101B-9397-08002B2CF9AE}" pid="7" name="ScenarioTags">
    <vt:lpwstr/>
  </property>
  <property fmtid="{D5CDD505-2E9C-101B-9397-08002B2CF9AE}" pid="8" name="CampaignTags">
    <vt:lpwstr/>
  </property>
  <property fmtid="{D5CDD505-2E9C-101B-9397-08002B2CF9AE}" pid="9" name="LocMarketGroupTiers">
    <vt:lpwstr>,t:Tier 1,t:Tier 2,t:Tier 3,</vt:lpwstr>
  </property>
</Properties>
</file>